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04B" w:rsidRDefault="004D404B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2" o:spid="_x0000_s1026" type="#_x0000_t75" style="position:absolute;margin-left:-10.15pt;margin-top:11.6pt;width:71.35pt;height:71.3pt;z-index:-251658240;visibility:visible">
            <v:imagedata r:id="rId5" o:title=""/>
          </v:shape>
        </w:pict>
      </w:r>
    </w:p>
    <w:p w:rsidR="004D404B" w:rsidRDefault="004D404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" o:spid="_x0000_s1027" type="#_x0000_t202" style="position:absolute;margin-left:71pt;margin-top:4.4pt;width:280.8pt;height:40.75pt;z-index:-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" o:allowincell="f" stroked="f">
            <v:textbox>
              <w:txbxContent>
                <w:p w:rsidR="004D404B" w:rsidRPr="009843CD" w:rsidRDefault="004D404B" w:rsidP="009843CD">
                  <w:pPr>
                    <w:jc w:val="both"/>
                    <w:rPr>
                      <w:sz w:val="40"/>
                      <w:szCs w:val="40"/>
                    </w:rPr>
                  </w:pPr>
                  <w:r w:rsidRPr="009843CD">
                    <w:rPr>
                      <w:rFonts w:ascii="標楷體" w:eastAsia="標楷體" w:hint="eastAsia"/>
                      <w:sz w:val="40"/>
                      <w:szCs w:val="40"/>
                    </w:rPr>
                    <w:t>臺灣神學院神學系入學申請單</w:t>
                  </w:r>
                </w:p>
              </w:txbxContent>
            </v:textbox>
          </v:shape>
        </w:pict>
      </w:r>
    </w:p>
    <w:tbl>
      <w:tblPr>
        <w:tblW w:w="102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607"/>
        <w:gridCol w:w="275"/>
        <w:gridCol w:w="280"/>
        <w:gridCol w:w="247"/>
        <w:gridCol w:w="284"/>
        <w:gridCol w:w="283"/>
        <w:gridCol w:w="284"/>
        <w:gridCol w:w="288"/>
        <w:gridCol w:w="294"/>
        <w:gridCol w:w="280"/>
        <w:gridCol w:w="44"/>
        <w:gridCol w:w="228"/>
        <w:gridCol w:w="425"/>
        <w:gridCol w:w="187"/>
        <w:gridCol w:w="605"/>
        <w:gridCol w:w="484"/>
        <w:gridCol w:w="567"/>
        <w:gridCol w:w="82"/>
        <w:gridCol w:w="343"/>
        <w:gridCol w:w="559"/>
        <w:gridCol w:w="717"/>
        <w:gridCol w:w="392"/>
        <w:gridCol w:w="2055"/>
      </w:tblGrid>
      <w:tr w:rsidR="004D404B" w:rsidTr="008F105F">
        <w:trPr>
          <w:gridBefore w:val="21"/>
          <w:wBefore w:w="7108" w:type="dxa"/>
          <w:trHeight w:val="744"/>
        </w:trPr>
        <w:tc>
          <w:tcPr>
            <w:tcW w:w="110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8F105F">
            <w:pPr>
              <w:spacing w:line="24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</w:t>
            </w:r>
            <w:r>
              <w:rPr>
                <w:rFonts w:ascii="標楷體" w:eastAsia="標楷體"/>
              </w:rPr>
              <w:t xml:space="preserve">    </w:t>
            </w:r>
            <w:r>
              <w:rPr>
                <w:rFonts w:ascii="標楷體" w:eastAsia="標楷體" w:hint="eastAsia"/>
              </w:rPr>
              <w:t>號</w:t>
            </w:r>
          </w:p>
        </w:tc>
        <w:tc>
          <w:tcPr>
            <w:tcW w:w="20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D404B" w:rsidRDefault="004D404B" w:rsidP="00197117">
            <w:pPr>
              <w:spacing w:line="240" w:lineRule="atLeast"/>
              <w:jc w:val="center"/>
              <w:rPr>
                <w:rFonts w:ascii="標楷體" w:eastAsia="標楷體"/>
              </w:rPr>
            </w:pPr>
          </w:p>
        </w:tc>
      </w:tr>
      <w:tr w:rsidR="004D404B" w:rsidTr="008F105F">
        <w:trPr>
          <w:gridBefore w:val="21"/>
          <w:wBefore w:w="7108" w:type="dxa"/>
          <w:trHeight w:val="691"/>
        </w:trPr>
        <w:tc>
          <w:tcPr>
            <w:tcW w:w="1109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D404B" w:rsidRDefault="004D404B" w:rsidP="008F105F">
            <w:pPr>
              <w:spacing w:line="240" w:lineRule="atLeas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入學日期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D404B" w:rsidRDefault="004D404B" w:rsidP="00197117">
            <w:pPr>
              <w:spacing w:line="240" w:lineRule="atLeast"/>
              <w:jc w:val="center"/>
              <w:rPr>
                <w:rFonts w:ascii="標楷體" w:eastAsia="標楷體"/>
              </w:rPr>
            </w:pPr>
          </w:p>
        </w:tc>
      </w:tr>
      <w:tr w:rsidR="004D404B" w:rsidTr="005E5A11">
        <w:trPr>
          <w:cantSplit/>
        </w:trPr>
        <w:tc>
          <w:tcPr>
            <w:tcW w:w="106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填表日期</w:t>
            </w:r>
          </w:p>
        </w:tc>
        <w:tc>
          <w:tcPr>
            <w:tcW w:w="2787" w:type="dxa"/>
            <w:gridSpan w:val="11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line="200" w:lineRule="exact"/>
              <w:jc w:val="both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主</w:t>
            </w:r>
          </w:p>
          <w:p w:rsidR="004D404B" w:rsidRDefault="004D404B" w:rsidP="00197117">
            <w:pPr>
              <w:spacing w:line="200" w:lineRule="exact"/>
              <w:jc w:val="both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後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姓名</w:t>
            </w:r>
          </w:p>
        </w:tc>
        <w:tc>
          <w:tcPr>
            <w:tcW w:w="3544" w:type="dxa"/>
            <w:gridSpan w:val="8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ind w:firstLine="212"/>
              <w:jc w:val="both"/>
              <w:rPr>
                <w:rFonts w:ascii="標楷體" w:eastAsia="標楷體"/>
              </w:rPr>
            </w:pPr>
          </w:p>
        </w:tc>
        <w:tc>
          <w:tcPr>
            <w:tcW w:w="2447" w:type="dxa"/>
            <w:gridSpan w:val="2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center"/>
              <w:rPr>
                <w:rFonts w:ascii="標楷體" w:eastAsia="標楷體"/>
                <w:sz w:val="36"/>
              </w:rPr>
            </w:pPr>
            <w:r>
              <w:rPr>
                <w:rFonts w:ascii="標楷體" w:eastAsia="標楷體" w:hint="eastAsia"/>
                <w:sz w:val="36"/>
              </w:rPr>
              <w:t>照</w:t>
            </w:r>
          </w:p>
          <w:p w:rsidR="004D404B" w:rsidRDefault="004D404B" w:rsidP="00C53168">
            <w:pPr>
              <w:spacing w:before="80" w:after="80"/>
              <w:jc w:val="center"/>
              <w:rPr>
                <w:rFonts w:ascii="標楷體" w:eastAsia="標楷體"/>
                <w:sz w:val="36"/>
              </w:rPr>
            </w:pPr>
            <w:bookmarkStart w:id="0" w:name="_GoBack"/>
            <w:bookmarkEnd w:id="0"/>
            <w:r>
              <w:rPr>
                <w:rFonts w:ascii="標楷體" w:eastAsia="標楷體" w:hint="eastAsia"/>
                <w:sz w:val="36"/>
              </w:rPr>
              <w:t>片</w:t>
            </w:r>
          </w:p>
        </w:tc>
      </w:tr>
      <w:tr w:rsidR="004D404B" w:rsidTr="005E5A11">
        <w:trPr>
          <w:cantSplit/>
        </w:trPr>
        <w:tc>
          <w:tcPr>
            <w:tcW w:w="106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身份證號</w:t>
            </w:r>
          </w:p>
        </w:tc>
        <w:tc>
          <w:tcPr>
            <w:tcW w:w="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both"/>
              <w:rPr>
                <w:rFonts w:ascii="標楷體" w:eastAsia="標楷體"/>
              </w:rPr>
            </w:pPr>
          </w:p>
        </w:tc>
        <w:tc>
          <w:tcPr>
            <w:tcW w:w="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both"/>
              <w:rPr>
                <w:rFonts w:ascii="標楷體" w:eastAsia="標楷體"/>
              </w:rPr>
            </w:pPr>
          </w:p>
        </w:tc>
        <w:tc>
          <w:tcPr>
            <w:tcW w:w="2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both"/>
              <w:rPr>
                <w:rFonts w:ascii="標楷體" w:eastAsia="標楷體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both"/>
              <w:rPr>
                <w:rFonts w:ascii="標楷體" w:eastAsia="標楷體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both"/>
              <w:rPr>
                <w:rFonts w:ascii="標楷體" w:eastAsia="標楷體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both"/>
              <w:rPr>
                <w:rFonts w:ascii="標楷體" w:eastAsia="標楷體"/>
              </w:rPr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both"/>
              <w:rPr>
                <w:rFonts w:ascii="標楷體" w:eastAsia="標楷體"/>
              </w:rPr>
            </w:pPr>
          </w:p>
        </w:tc>
        <w:tc>
          <w:tcPr>
            <w:tcW w:w="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both"/>
              <w:rPr>
                <w:rFonts w:ascii="標楷體" w:eastAsia="標楷體"/>
              </w:rPr>
            </w:pPr>
          </w:p>
        </w:tc>
        <w:tc>
          <w:tcPr>
            <w:tcW w:w="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both"/>
              <w:rPr>
                <w:rFonts w:ascii="標楷體" w:eastAsia="標楷體"/>
              </w:rPr>
            </w:pPr>
          </w:p>
        </w:tc>
        <w:tc>
          <w:tcPr>
            <w:tcW w:w="2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both"/>
              <w:rPr>
                <w:rFonts w:ascii="標楷體" w:eastAsia="標楷體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生日</w:t>
            </w:r>
          </w:p>
        </w:tc>
        <w:tc>
          <w:tcPr>
            <w:tcW w:w="18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line="200" w:lineRule="exact"/>
              <w:jc w:val="both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主</w:t>
            </w:r>
          </w:p>
          <w:p w:rsidR="004D404B" w:rsidRDefault="004D404B" w:rsidP="00197117">
            <w:pPr>
              <w:spacing w:line="200" w:lineRule="exact"/>
              <w:jc w:val="both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後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4D404B" w:rsidRDefault="004D404B" w:rsidP="005E5A11">
            <w:pPr>
              <w:spacing w:before="80" w:after="8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性</w:t>
            </w:r>
          </w:p>
          <w:p w:rsidR="004D404B" w:rsidRDefault="004D404B" w:rsidP="005E5A11">
            <w:pPr>
              <w:spacing w:before="80" w:after="8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別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5E5A11">
            <w:pPr>
              <w:spacing w:before="80" w:after="8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□男</w:t>
            </w:r>
            <w:r>
              <w:rPr>
                <w:rFonts w:ascii="標楷體" w:eastAsia="標楷體"/>
                <w:sz w:val="28"/>
              </w:rPr>
              <w:t xml:space="preserve"> </w:t>
            </w:r>
            <w:r>
              <w:rPr>
                <w:rFonts w:ascii="標楷體" w:eastAsia="標楷體" w:hint="eastAsia"/>
              </w:rPr>
              <w:t>□女</w:t>
            </w:r>
          </w:p>
        </w:tc>
        <w:tc>
          <w:tcPr>
            <w:tcW w:w="2447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center"/>
              <w:rPr>
                <w:rFonts w:ascii="標楷體" w:eastAsia="標楷體"/>
              </w:rPr>
            </w:pPr>
          </w:p>
        </w:tc>
      </w:tr>
      <w:tr w:rsidR="004D404B" w:rsidTr="005E5A11">
        <w:trPr>
          <w:cantSplit/>
          <w:trHeight w:val="625"/>
        </w:trPr>
        <w:tc>
          <w:tcPr>
            <w:tcW w:w="106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信仰狀況</w:t>
            </w:r>
          </w:p>
        </w:tc>
        <w:tc>
          <w:tcPr>
            <w:tcW w:w="6756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5E5A11">
            <w:pPr>
              <w:spacing w:before="80" w:after="80" w:line="360" w:lineRule="auto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□基督徒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□天主教徒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□其他</w:t>
            </w:r>
            <w:r w:rsidRPr="005E5A11">
              <w:rPr>
                <w:rFonts w:ascii="標楷體" w:eastAsia="標楷體"/>
                <w:u w:val="single"/>
              </w:rPr>
              <w:t xml:space="preserve">         </w:t>
            </w:r>
            <w:r w:rsidRPr="005E5A11"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□未確定</w:t>
            </w:r>
            <w:r w:rsidRPr="005E5A11">
              <w:rPr>
                <w:rFonts w:ascii="標楷體" w:eastAsia="標楷體"/>
                <w:u w:val="single"/>
              </w:rPr>
              <w:t xml:space="preserve">           </w:t>
            </w:r>
          </w:p>
        </w:tc>
        <w:tc>
          <w:tcPr>
            <w:tcW w:w="2447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center"/>
              <w:rPr>
                <w:rFonts w:ascii="標楷體" w:eastAsia="標楷體"/>
              </w:rPr>
            </w:pPr>
          </w:p>
        </w:tc>
      </w:tr>
      <w:tr w:rsidR="004D404B" w:rsidTr="005E5A11">
        <w:trPr>
          <w:cantSplit/>
          <w:trHeight w:val="634"/>
        </w:trPr>
        <w:tc>
          <w:tcPr>
            <w:tcW w:w="106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婚姻狀況</w:t>
            </w:r>
          </w:p>
        </w:tc>
        <w:tc>
          <w:tcPr>
            <w:tcW w:w="6756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□已婚</w:t>
            </w:r>
            <w:r>
              <w:rPr>
                <w:rFonts w:ascii="標楷體" w:eastAsia="標楷體"/>
              </w:rPr>
              <w:t>(</w:t>
            </w:r>
            <w:r>
              <w:rPr>
                <w:rFonts w:ascii="標楷體" w:eastAsia="標楷體" w:hint="eastAsia"/>
                <w:sz w:val="20"/>
              </w:rPr>
              <w:t>配偶姓名</w:t>
            </w:r>
            <w:r w:rsidRPr="005E5A11">
              <w:rPr>
                <w:rFonts w:ascii="標楷體" w:eastAsia="標楷體" w:hint="eastAsia"/>
                <w:u w:val="single"/>
              </w:rPr>
              <w:t>ˍˍˍˍˍ</w:t>
            </w:r>
            <w:r w:rsidRPr="005E5A11">
              <w:rPr>
                <w:rFonts w:ascii="標楷體" w:eastAsia="標楷體"/>
                <w:u w:val="single"/>
              </w:rPr>
              <w:t xml:space="preserve">  </w:t>
            </w:r>
            <w:r w:rsidRPr="005E5A11">
              <w:rPr>
                <w:rFonts w:ascii="標楷體" w:eastAsia="標楷體" w:hint="eastAsia"/>
                <w:u w:val="single"/>
              </w:rPr>
              <w:t>ˍˍ</w:t>
            </w:r>
            <w:r>
              <w:rPr>
                <w:rFonts w:ascii="標楷體" w:eastAsia="標楷體"/>
              </w:rPr>
              <w:t xml:space="preserve">) </w:t>
            </w:r>
            <w:r>
              <w:rPr>
                <w:rFonts w:ascii="標楷體" w:eastAsia="標楷體" w:hint="eastAsia"/>
              </w:rPr>
              <w:t>□未婚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□其他ˍˍˍˍˍ</w:t>
            </w:r>
          </w:p>
        </w:tc>
        <w:tc>
          <w:tcPr>
            <w:tcW w:w="2447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center"/>
              <w:rPr>
                <w:rFonts w:ascii="標楷體" w:eastAsia="標楷體"/>
              </w:rPr>
            </w:pPr>
          </w:p>
        </w:tc>
      </w:tr>
      <w:tr w:rsidR="004D404B" w:rsidTr="005E5A11">
        <w:trPr>
          <w:trHeight w:val="2213"/>
        </w:trPr>
        <w:tc>
          <w:tcPr>
            <w:tcW w:w="4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center"/>
              <w:rPr>
                <w:rFonts w:ascii="標楷體" w:eastAsia="標楷體"/>
              </w:rPr>
            </w:pPr>
          </w:p>
          <w:p w:rsidR="004D404B" w:rsidRDefault="004D404B" w:rsidP="00197117">
            <w:pPr>
              <w:spacing w:before="80" w:after="8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</w:t>
            </w:r>
          </w:p>
          <w:p w:rsidR="004D404B" w:rsidRDefault="004D404B" w:rsidP="00197117">
            <w:pPr>
              <w:spacing w:before="80" w:after="80"/>
              <w:jc w:val="center"/>
              <w:rPr>
                <w:rFonts w:ascii="標楷體" w:eastAsia="標楷體"/>
              </w:rPr>
            </w:pPr>
          </w:p>
          <w:p w:rsidR="004D404B" w:rsidRDefault="004D404B" w:rsidP="00197117">
            <w:pPr>
              <w:spacing w:before="80" w:after="80"/>
              <w:jc w:val="center"/>
              <w:rPr>
                <w:rFonts w:ascii="標楷體" w:eastAsia="標楷體"/>
              </w:rPr>
            </w:pPr>
          </w:p>
          <w:p w:rsidR="004D404B" w:rsidRDefault="004D404B" w:rsidP="00197117">
            <w:pPr>
              <w:spacing w:before="80" w:after="80"/>
              <w:jc w:val="center"/>
              <w:rPr>
                <w:rFonts w:ascii="標楷體" w:eastAsia="標楷體"/>
              </w:rPr>
            </w:pPr>
          </w:p>
          <w:p w:rsidR="004D404B" w:rsidRDefault="004D404B" w:rsidP="00197117">
            <w:pPr>
              <w:spacing w:before="80" w:after="8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歷</w:t>
            </w:r>
          </w:p>
          <w:p w:rsidR="004D404B" w:rsidRDefault="004D404B" w:rsidP="00197117">
            <w:pPr>
              <w:spacing w:before="80" w:after="80"/>
              <w:jc w:val="center"/>
              <w:rPr>
                <w:rFonts w:ascii="標楷體" w:eastAsia="標楷體"/>
              </w:rPr>
            </w:pPr>
          </w:p>
        </w:tc>
        <w:tc>
          <w:tcPr>
            <w:tcW w:w="461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04B" w:rsidRDefault="004D404B" w:rsidP="00197117">
            <w:pPr>
              <w:spacing w:before="80" w:after="80"/>
              <w:rPr>
                <w:rFonts w:ascii="標楷體" w:eastAsia="標楷體"/>
                <w:sz w:val="20"/>
              </w:rPr>
            </w:pP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經</w:t>
            </w:r>
          </w:p>
          <w:p w:rsidR="004D404B" w:rsidRDefault="004D404B" w:rsidP="00197117">
            <w:pPr>
              <w:spacing w:before="80" w:after="80"/>
              <w:jc w:val="center"/>
              <w:rPr>
                <w:rFonts w:ascii="標楷體" w:eastAsia="標楷體"/>
              </w:rPr>
            </w:pPr>
          </w:p>
          <w:p w:rsidR="004D404B" w:rsidRDefault="004D404B" w:rsidP="00197117">
            <w:pPr>
              <w:spacing w:before="80" w:after="80"/>
              <w:jc w:val="center"/>
              <w:rPr>
                <w:rFonts w:ascii="標楷體" w:eastAsia="標楷體"/>
              </w:rPr>
            </w:pPr>
          </w:p>
          <w:p w:rsidR="004D404B" w:rsidRDefault="004D404B" w:rsidP="00197117">
            <w:pPr>
              <w:spacing w:before="80" w:after="80"/>
              <w:jc w:val="center"/>
              <w:rPr>
                <w:rFonts w:ascii="標楷體" w:eastAsia="標楷體"/>
              </w:rPr>
            </w:pPr>
          </w:p>
          <w:p w:rsidR="004D404B" w:rsidRDefault="004D404B" w:rsidP="00197117">
            <w:pPr>
              <w:spacing w:before="80" w:after="8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歷</w:t>
            </w:r>
          </w:p>
        </w:tc>
        <w:tc>
          <w:tcPr>
            <w:tcW w:w="471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D404B" w:rsidRDefault="004D404B" w:rsidP="00197117">
            <w:pPr>
              <w:spacing w:before="80" w:after="80"/>
              <w:rPr>
                <w:rFonts w:ascii="標楷體" w:eastAsia="標楷體"/>
              </w:rPr>
            </w:pPr>
          </w:p>
        </w:tc>
      </w:tr>
      <w:tr w:rsidR="004D404B" w:rsidTr="004D6E06">
        <w:tc>
          <w:tcPr>
            <w:tcW w:w="1871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4D6E06">
            <w:pPr>
              <w:spacing w:before="80" w:after="80"/>
              <w:ind w:left="56" w:right="48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職</w:t>
            </w:r>
            <w:r>
              <w:rPr>
                <w:rFonts w:ascii="標楷體" w:eastAsia="標楷體"/>
              </w:rPr>
              <w:t xml:space="preserve">          </w:t>
            </w:r>
            <w:r>
              <w:rPr>
                <w:rFonts w:ascii="標楷體" w:eastAsia="標楷體" w:hint="eastAsia"/>
              </w:rPr>
              <w:t>業</w:t>
            </w:r>
          </w:p>
        </w:tc>
        <w:tc>
          <w:tcPr>
            <w:tcW w:w="8401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D404B" w:rsidRDefault="004D404B" w:rsidP="00061AE7">
            <w:pPr>
              <w:spacing w:before="80" w:after="8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□牧師</w:t>
            </w:r>
            <w:r>
              <w:rPr>
                <w:rFonts w:ascii="標楷體" w:eastAsia="標楷體"/>
              </w:rPr>
              <w:t>/</w:t>
            </w:r>
            <w:r>
              <w:rPr>
                <w:rFonts w:ascii="標楷體" w:eastAsia="標楷體" w:hint="eastAsia"/>
              </w:rPr>
              <w:t>傳道人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□學生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□教師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□醫生</w:t>
            </w:r>
            <w:r>
              <w:rPr>
                <w:rFonts w:ascii="標楷體" w:eastAsia="標楷體"/>
              </w:rPr>
              <w:t>/</w:t>
            </w:r>
            <w:r>
              <w:rPr>
                <w:rFonts w:ascii="標楷體" w:eastAsia="標楷體" w:hint="eastAsia"/>
              </w:rPr>
              <w:t>護士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□金融業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□服務業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□公務員</w:t>
            </w:r>
            <w:r>
              <w:rPr>
                <w:rFonts w:ascii="標楷體" w:eastAsia="標楷體"/>
              </w:rPr>
              <w:t xml:space="preserve"> </w:t>
            </w:r>
          </w:p>
          <w:p w:rsidR="004D404B" w:rsidRDefault="004D404B" w:rsidP="00061AE7">
            <w:pPr>
              <w:spacing w:before="80" w:after="8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□軍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□農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□工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□商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□上班族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□退休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□其他ˍ</w:t>
            </w:r>
            <w:r w:rsidRPr="00061AE7">
              <w:rPr>
                <w:rFonts w:ascii="標楷體" w:eastAsia="標楷體"/>
                <w:u w:val="single"/>
              </w:rPr>
              <w:t xml:space="preserve">       </w:t>
            </w:r>
            <w:r>
              <w:rPr>
                <w:rFonts w:ascii="標楷體" w:eastAsia="標楷體" w:hint="eastAsia"/>
              </w:rPr>
              <w:t>ˍˍˍ</w:t>
            </w:r>
          </w:p>
        </w:tc>
      </w:tr>
      <w:tr w:rsidR="004D404B" w:rsidTr="004D6E06">
        <w:trPr>
          <w:trHeight w:val="683"/>
        </w:trPr>
        <w:tc>
          <w:tcPr>
            <w:tcW w:w="1871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4D6E06">
            <w:pPr>
              <w:spacing w:before="80" w:after="80"/>
              <w:ind w:left="56" w:right="48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通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訊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地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址</w:t>
            </w:r>
          </w:p>
        </w:tc>
        <w:tc>
          <w:tcPr>
            <w:tcW w:w="8401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D404B" w:rsidRDefault="004D404B" w:rsidP="004D6E06">
            <w:pPr>
              <w:spacing w:before="80" w:after="8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□□□</w:t>
            </w:r>
          </w:p>
        </w:tc>
      </w:tr>
      <w:tr w:rsidR="004D404B" w:rsidTr="00C53168">
        <w:trPr>
          <w:trHeight w:val="693"/>
        </w:trPr>
        <w:tc>
          <w:tcPr>
            <w:tcW w:w="1871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4D6E06">
            <w:pPr>
              <w:spacing w:before="80" w:after="80"/>
              <w:ind w:left="56" w:right="48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</w:t>
            </w:r>
            <w:r>
              <w:rPr>
                <w:rFonts w:ascii="標楷體" w:eastAsia="標楷體"/>
              </w:rPr>
              <w:t xml:space="preserve">          </w:t>
            </w:r>
            <w:r>
              <w:rPr>
                <w:rFonts w:ascii="標楷體" w:eastAsia="標楷體" w:hint="eastAsia"/>
              </w:rPr>
              <w:t>話</w:t>
            </w:r>
          </w:p>
        </w:tc>
        <w:tc>
          <w:tcPr>
            <w:tcW w:w="8401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D404B" w:rsidRDefault="004D404B" w:rsidP="00C53168">
            <w:pPr>
              <w:tabs>
                <w:tab w:val="left" w:pos="2218"/>
                <w:tab w:val="left" w:pos="4618"/>
              </w:tabs>
              <w:spacing w:before="80" w:after="8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(</w:t>
            </w:r>
            <w:r>
              <w:rPr>
                <w:rFonts w:ascii="Garamond" w:eastAsia="標楷體" w:hAnsi="Garamond"/>
              </w:rPr>
              <w:t>H</w:t>
            </w:r>
            <w:r>
              <w:rPr>
                <w:rFonts w:ascii="標楷體" w:eastAsia="標楷體"/>
              </w:rPr>
              <w:t>)</w:t>
            </w:r>
            <w:r>
              <w:rPr>
                <w:rFonts w:ascii="標楷體" w:eastAsia="標楷體"/>
              </w:rPr>
              <w:tab/>
              <w:t>(</w:t>
            </w:r>
            <w:r>
              <w:rPr>
                <w:rFonts w:ascii="Garamond" w:eastAsia="標楷體" w:hAnsi="Garamond"/>
              </w:rPr>
              <w:t>O</w:t>
            </w:r>
            <w:r>
              <w:rPr>
                <w:rFonts w:ascii="標楷體" w:eastAsia="標楷體"/>
              </w:rPr>
              <w:t>)</w:t>
            </w:r>
            <w:r>
              <w:rPr>
                <w:rFonts w:ascii="標楷體" w:eastAsia="標楷體"/>
              </w:rPr>
              <w:tab/>
              <w:t>(</w:t>
            </w:r>
            <w:r>
              <w:rPr>
                <w:rFonts w:ascii="標楷體" w:eastAsia="標楷體" w:hint="eastAsia"/>
              </w:rPr>
              <w:t>行動</w:t>
            </w:r>
            <w:r>
              <w:rPr>
                <w:rFonts w:ascii="標楷體" w:eastAsia="標楷體"/>
              </w:rPr>
              <w:t>)</w:t>
            </w:r>
          </w:p>
        </w:tc>
      </w:tr>
      <w:tr w:rsidR="004D404B" w:rsidTr="004D6E06">
        <w:trPr>
          <w:trHeight w:val="559"/>
        </w:trPr>
        <w:tc>
          <w:tcPr>
            <w:tcW w:w="1871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4D6E06">
            <w:pPr>
              <w:spacing w:before="80" w:after="80"/>
              <w:ind w:left="56" w:right="48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傳</w:t>
            </w:r>
            <w:r>
              <w:rPr>
                <w:rFonts w:ascii="標楷體" w:eastAsia="標楷體"/>
              </w:rPr>
              <w:t xml:space="preserve">          </w:t>
            </w:r>
            <w:r>
              <w:rPr>
                <w:rFonts w:ascii="標楷體" w:eastAsia="標楷體" w:hint="eastAsia"/>
              </w:rPr>
              <w:t>真</w:t>
            </w:r>
          </w:p>
        </w:tc>
        <w:tc>
          <w:tcPr>
            <w:tcW w:w="175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04B" w:rsidRDefault="004D404B" w:rsidP="00197117">
            <w:pPr>
              <w:spacing w:before="80" w:after="80"/>
              <w:rPr>
                <w:rFonts w:ascii="標楷體" w:eastAsia="標楷體"/>
              </w:rPr>
            </w:pPr>
          </w:p>
        </w:tc>
        <w:tc>
          <w:tcPr>
            <w:tcW w:w="8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04B" w:rsidRDefault="004D404B" w:rsidP="00197117">
            <w:pPr>
              <w:spacing w:before="80" w:after="80"/>
              <w:jc w:val="center"/>
              <w:rPr>
                <w:rFonts w:ascii="標楷體" w:eastAsia="標楷體"/>
              </w:rPr>
            </w:pPr>
            <w:r>
              <w:rPr>
                <w:rFonts w:ascii="Garamond" w:eastAsia="標楷體" w:hAnsi="Garamond"/>
              </w:rPr>
              <w:t>E-Mail</w:t>
            </w:r>
          </w:p>
        </w:tc>
        <w:tc>
          <w:tcPr>
            <w:tcW w:w="580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D404B" w:rsidRDefault="004D404B" w:rsidP="00197117">
            <w:pPr>
              <w:spacing w:before="80" w:after="80"/>
              <w:rPr>
                <w:rFonts w:ascii="標楷體" w:eastAsia="標楷體"/>
              </w:rPr>
            </w:pPr>
          </w:p>
        </w:tc>
      </w:tr>
      <w:tr w:rsidR="004D404B" w:rsidTr="00C53168">
        <w:trPr>
          <w:cantSplit/>
          <w:trHeight w:val="661"/>
        </w:trPr>
        <w:tc>
          <w:tcPr>
            <w:tcW w:w="1069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受洗</w:t>
            </w:r>
          </w:p>
        </w:tc>
        <w:tc>
          <w:tcPr>
            <w:tcW w:w="4004" w:type="dxa"/>
            <w:gridSpan w:val="14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9843CD">
            <w:pPr>
              <w:numPr>
                <w:ilvl w:val="0"/>
                <w:numId w:val="1"/>
              </w:numPr>
              <w:spacing w:before="80"/>
              <w:ind w:left="238" w:hanging="238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是，受洗日期ˍˍˍˍ</w:t>
            </w:r>
            <w:r w:rsidRPr="00C53168">
              <w:rPr>
                <w:rFonts w:ascii="標楷體" w:eastAsia="標楷體"/>
              </w:rPr>
              <w:t xml:space="preserve">    </w:t>
            </w:r>
            <w:r>
              <w:rPr>
                <w:rFonts w:ascii="標楷體" w:eastAsia="標楷體" w:hint="eastAsia"/>
              </w:rPr>
              <w:t>ˍˍˍ</w:t>
            </w:r>
          </w:p>
          <w:p w:rsidR="004D404B" w:rsidRDefault="004D404B" w:rsidP="00197117">
            <w:pPr>
              <w:spacing w:after="8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□否</w:t>
            </w:r>
          </w:p>
        </w:tc>
        <w:tc>
          <w:tcPr>
            <w:tcW w:w="11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C53168">
            <w:pPr>
              <w:spacing w:before="60" w:after="6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原屬教會</w:t>
            </w:r>
          </w:p>
        </w:tc>
        <w:tc>
          <w:tcPr>
            <w:tcW w:w="40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D404B" w:rsidRDefault="004D404B" w:rsidP="00CE19FB">
            <w:pPr>
              <w:spacing w:before="60" w:after="6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      (</w:t>
            </w:r>
            <w:r>
              <w:rPr>
                <w:rFonts w:ascii="標楷體" w:eastAsia="標楷體" w:hint="eastAsia"/>
              </w:rPr>
              <w:t>中會</w:t>
            </w:r>
            <w:r>
              <w:rPr>
                <w:rFonts w:ascii="標楷體" w:eastAsia="標楷體"/>
              </w:rPr>
              <w:t>)</w:t>
            </w:r>
            <w:r>
              <w:rPr>
                <w:rFonts w:ascii="標楷體" w:eastAsia="標楷體" w:hint="eastAsia"/>
              </w:rPr>
              <w:t xml:space="preserve">　　　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 xml:space="preserve">　　　　教會</w:t>
            </w:r>
          </w:p>
        </w:tc>
      </w:tr>
      <w:tr w:rsidR="004D404B" w:rsidTr="00C53168">
        <w:trPr>
          <w:cantSplit/>
          <w:trHeight w:val="684"/>
        </w:trPr>
        <w:tc>
          <w:tcPr>
            <w:tcW w:w="1069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D404B" w:rsidRDefault="004D404B" w:rsidP="00197117">
            <w:pPr>
              <w:spacing w:before="80" w:after="80"/>
              <w:jc w:val="center"/>
              <w:rPr>
                <w:rFonts w:ascii="標楷體" w:eastAsia="標楷體"/>
              </w:rPr>
            </w:pPr>
          </w:p>
        </w:tc>
        <w:tc>
          <w:tcPr>
            <w:tcW w:w="4004" w:type="dxa"/>
            <w:gridSpan w:val="1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04B" w:rsidRDefault="004D404B" w:rsidP="00197117">
            <w:pPr>
              <w:spacing w:before="80" w:after="80"/>
              <w:jc w:val="both"/>
              <w:rPr>
                <w:rFonts w:ascii="標楷體" w:eastAsia="標楷體"/>
              </w:rPr>
            </w:pPr>
          </w:p>
        </w:tc>
        <w:tc>
          <w:tcPr>
            <w:tcW w:w="11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C53168">
            <w:pPr>
              <w:spacing w:before="60" w:after="6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現屬教會</w:t>
            </w:r>
          </w:p>
        </w:tc>
        <w:tc>
          <w:tcPr>
            <w:tcW w:w="40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D404B" w:rsidRDefault="004D404B" w:rsidP="00CE19FB">
            <w:pPr>
              <w:spacing w:before="60" w:after="6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      (</w:t>
            </w:r>
            <w:r>
              <w:rPr>
                <w:rFonts w:ascii="標楷體" w:eastAsia="標楷體" w:hint="eastAsia"/>
              </w:rPr>
              <w:t>中會</w:t>
            </w:r>
            <w:r>
              <w:rPr>
                <w:rFonts w:ascii="標楷體" w:eastAsia="標楷體"/>
              </w:rPr>
              <w:t>)</w:t>
            </w:r>
            <w:r>
              <w:rPr>
                <w:rFonts w:ascii="標楷體" w:eastAsia="標楷體" w:hint="eastAsia"/>
              </w:rPr>
              <w:t xml:space="preserve">　　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 xml:space="preserve">　　　　　教會</w:t>
            </w:r>
          </w:p>
        </w:tc>
      </w:tr>
      <w:tr w:rsidR="004D404B" w:rsidTr="00197117">
        <w:trPr>
          <w:cantSplit/>
          <w:trHeight w:val="958"/>
        </w:trPr>
        <w:tc>
          <w:tcPr>
            <w:tcW w:w="106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現　　任</w:t>
            </w:r>
          </w:p>
          <w:p w:rsidR="004D404B" w:rsidRDefault="004D404B" w:rsidP="00197117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教會職務</w:t>
            </w:r>
          </w:p>
        </w:tc>
        <w:tc>
          <w:tcPr>
            <w:tcW w:w="9203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D404B" w:rsidRDefault="004D404B" w:rsidP="00197117">
            <w:pPr>
              <w:spacing w:before="8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□牧師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□傳道人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□幹事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□長老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□執事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□主日學老師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□團契</w:t>
            </w:r>
            <w:r>
              <w:rPr>
                <w:rFonts w:ascii="標楷體" w:eastAsia="標楷體"/>
              </w:rPr>
              <w:t>(</w:t>
            </w:r>
            <w:r>
              <w:rPr>
                <w:rFonts w:ascii="標楷體" w:eastAsia="標楷體" w:hint="eastAsia"/>
              </w:rPr>
              <w:t>小組</w:t>
            </w:r>
            <w:r>
              <w:rPr>
                <w:rFonts w:ascii="標楷體" w:eastAsia="標楷體"/>
              </w:rPr>
              <w:t>)</w:t>
            </w:r>
            <w:r>
              <w:rPr>
                <w:rFonts w:ascii="標楷體" w:eastAsia="標楷體" w:hint="eastAsia"/>
              </w:rPr>
              <w:t>同工</w:t>
            </w:r>
            <w:r>
              <w:rPr>
                <w:rFonts w:ascii="標楷體" w:eastAsia="標楷體"/>
              </w:rPr>
              <w:t>/</w:t>
            </w:r>
            <w:r>
              <w:rPr>
                <w:rFonts w:ascii="標楷體" w:eastAsia="標楷體" w:hint="eastAsia"/>
              </w:rPr>
              <w:t>輔導</w:t>
            </w:r>
          </w:p>
          <w:p w:rsidR="004D404B" w:rsidRDefault="004D404B" w:rsidP="00197117">
            <w:pPr>
              <w:spacing w:after="8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□教會機構ˍˍˍˍˍˍˍˍˍˍˍˍ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□其他ˍˍˍˍˍˍˍˍˍˍˍˍˍ</w:t>
            </w:r>
            <w:r>
              <w:rPr>
                <w:rFonts w:ascii="標楷體" w:eastAsia="標楷體"/>
              </w:rPr>
              <w:t>(</w:t>
            </w:r>
            <w:r>
              <w:rPr>
                <w:rFonts w:ascii="標楷體" w:eastAsia="標楷體" w:hint="eastAsia"/>
              </w:rPr>
              <w:t>可複選</w:t>
            </w:r>
            <w:r>
              <w:rPr>
                <w:rFonts w:ascii="標楷體" w:eastAsia="標楷體"/>
              </w:rPr>
              <w:t>)</w:t>
            </w:r>
          </w:p>
        </w:tc>
      </w:tr>
      <w:tr w:rsidR="004D404B" w:rsidTr="004D6E06">
        <w:trPr>
          <w:trHeight w:val="1060"/>
        </w:trPr>
        <w:tc>
          <w:tcPr>
            <w:tcW w:w="1871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404B" w:rsidRDefault="004D404B" w:rsidP="00197117">
            <w:pPr>
              <w:spacing w:before="80" w:after="80"/>
              <w:ind w:right="48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課程訊息來源</w:t>
            </w:r>
          </w:p>
        </w:tc>
        <w:tc>
          <w:tcPr>
            <w:tcW w:w="8401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D404B" w:rsidRDefault="004D404B" w:rsidP="009843CD">
            <w:pPr>
              <w:numPr>
                <w:ilvl w:val="0"/>
                <w:numId w:val="1"/>
              </w:numPr>
              <w:spacing w:before="80" w:after="8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u w:val="single"/>
              </w:rPr>
              <w:t>ˍˍˍˍˍ</w:t>
            </w:r>
            <w:r>
              <w:rPr>
                <w:rFonts w:ascii="標楷體" w:eastAsia="標楷體"/>
                <w:u w:val="single"/>
              </w:rPr>
              <w:t xml:space="preserve"> </w:t>
            </w:r>
            <w:r>
              <w:rPr>
                <w:rFonts w:ascii="標楷體" w:eastAsia="標楷體" w:hint="eastAsia"/>
                <w:u w:val="single"/>
              </w:rPr>
              <w:t>ˍ</w:t>
            </w:r>
            <w:r w:rsidRPr="00364C83">
              <w:rPr>
                <w:rFonts w:ascii="標楷體" w:eastAsia="標楷體" w:hint="eastAsia"/>
              </w:rPr>
              <w:t>同學介紹</w:t>
            </w:r>
            <w:r>
              <w:rPr>
                <w:rFonts w:ascii="標楷體" w:eastAsia="標楷體"/>
              </w:rPr>
              <w:t xml:space="preserve">    </w:t>
            </w:r>
            <w:r>
              <w:rPr>
                <w:rFonts w:ascii="標楷體" w:eastAsia="標楷體" w:hint="eastAsia"/>
              </w:rPr>
              <w:t>□教會</w:t>
            </w:r>
            <w:r>
              <w:rPr>
                <w:rFonts w:ascii="標楷體" w:eastAsia="標楷體"/>
              </w:rPr>
              <w:t xml:space="preserve">    </w:t>
            </w:r>
            <w:r>
              <w:rPr>
                <w:rFonts w:ascii="標楷體" w:eastAsia="標楷體" w:hint="eastAsia"/>
              </w:rPr>
              <w:t>□營會</w:t>
            </w:r>
          </w:p>
          <w:p w:rsidR="004D404B" w:rsidRPr="00364C83" w:rsidRDefault="004D404B" w:rsidP="002726E8">
            <w:pPr>
              <w:numPr>
                <w:ilvl w:val="0"/>
                <w:numId w:val="1"/>
              </w:numPr>
              <w:spacing w:before="80" w:after="8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神學系網站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□網路</w:t>
            </w:r>
            <w:r>
              <w:rPr>
                <w:rFonts w:ascii="標楷體" w:eastAsia="標楷體"/>
              </w:rPr>
              <w:t>/</w:t>
            </w:r>
            <w:r>
              <w:rPr>
                <w:rFonts w:ascii="標楷體" w:eastAsia="標楷體" w:hint="eastAsia"/>
              </w:rPr>
              <w:t>臉書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□</w:t>
            </w:r>
            <w:r w:rsidRPr="00364C83">
              <w:rPr>
                <w:rFonts w:ascii="標楷體" w:eastAsia="標楷體" w:hint="eastAsia"/>
              </w:rPr>
              <w:t>報紙</w:t>
            </w:r>
            <w:r>
              <w:rPr>
                <w:rFonts w:ascii="標楷體" w:eastAsia="標楷體" w:hint="eastAsia"/>
                <w:u w:val="single"/>
              </w:rPr>
              <w:t>ˍˍˍ</w:t>
            </w:r>
            <w:r>
              <w:rPr>
                <w:rFonts w:ascii="標楷體" w:eastAsia="標楷體"/>
                <w:u w:val="single"/>
              </w:rPr>
              <w:t xml:space="preserve">    </w:t>
            </w:r>
            <w:r>
              <w:rPr>
                <w:rFonts w:ascii="標楷體" w:eastAsia="標楷體" w:hint="eastAsia"/>
                <w:u w:val="single"/>
              </w:rPr>
              <w:t>ˍ</w:t>
            </w:r>
            <w:r w:rsidRPr="002726E8"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□其他</w:t>
            </w:r>
            <w:r>
              <w:rPr>
                <w:rFonts w:ascii="標楷體" w:eastAsia="標楷體" w:hint="eastAsia"/>
                <w:u w:val="single"/>
              </w:rPr>
              <w:t>ˍˍˍˍ</w:t>
            </w:r>
            <w:r w:rsidRPr="00364C83">
              <w:rPr>
                <w:rFonts w:ascii="標楷體" w:eastAsia="標楷體"/>
                <w:u w:val="single"/>
              </w:rPr>
              <w:t xml:space="preserve">     </w:t>
            </w:r>
            <w:r w:rsidRPr="00364C83">
              <w:rPr>
                <w:rFonts w:ascii="標楷體" w:eastAsia="標楷體"/>
              </w:rPr>
              <w:t xml:space="preserve">   </w:t>
            </w:r>
          </w:p>
        </w:tc>
      </w:tr>
    </w:tbl>
    <w:p w:rsidR="004D404B" w:rsidRDefault="004D404B">
      <w:r>
        <w:t xml:space="preserve">                                                                       (2014.12 </w:t>
      </w:r>
      <w:r>
        <w:rPr>
          <w:rFonts w:hint="eastAsia"/>
        </w:rPr>
        <w:t>修訂</w:t>
      </w:r>
      <w:r>
        <w:t>)</w:t>
      </w:r>
    </w:p>
    <w:sectPr w:rsidR="004D404B" w:rsidSect="009843CD">
      <w:pgSz w:w="11906" w:h="16838"/>
      <w:pgMar w:top="680" w:right="851" w:bottom="680" w:left="85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oloWi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BF1A96"/>
    <w:multiLevelType w:val="singleLevel"/>
    <w:tmpl w:val="3D567B5E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43CD"/>
    <w:rsid w:val="000027E0"/>
    <w:rsid w:val="000029BB"/>
    <w:rsid w:val="00002D40"/>
    <w:rsid w:val="000043C4"/>
    <w:rsid w:val="00004C0B"/>
    <w:rsid w:val="00004D8F"/>
    <w:rsid w:val="00005620"/>
    <w:rsid w:val="00005EC2"/>
    <w:rsid w:val="00006398"/>
    <w:rsid w:val="000075FC"/>
    <w:rsid w:val="00007EA2"/>
    <w:rsid w:val="00010D30"/>
    <w:rsid w:val="000114D9"/>
    <w:rsid w:val="00012BC9"/>
    <w:rsid w:val="00012F43"/>
    <w:rsid w:val="00013749"/>
    <w:rsid w:val="0001466F"/>
    <w:rsid w:val="00014D1C"/>
    <w:rsid w:val="00015E3F"/>
    <w:rsid w:val="00016394"/>
    <w:rsid w:val="00020AF4"/>
    <w:rsid w:val="00020E31"/>
    <w:rsid w:val="000214D7"/>
    <w:rsid w:val="00023061"/>
    <w:rsid w:val="00023761"/>
    <w:rsid w:val="00023BB9"/>
    <w:rsid w:val="00024DC7"/>
    <w:rsid w:val="00025A4B"/>
    <w:rsid w:val="00025E93"/>
    <w:rsid w:val="00026940"/>
    <w:rsid w:val="00027B5D"/>
    <w:rsid w:val="00030CC4"/>
    <w:rsid w:val="0003622F"/>
    <w:rsid w:val="00036400"/>
    <w:rsid w:val="000364BD"/>
    <w:rsid w:val="0003691F"/>
    <w:rsid w:val="00040B25"/>
    <w:rsid w:val="00044A58"/>
    <w:rsid w:val="00045670"/>
    <w:rsid w:val="00045ACC"/>
    <w:rsid w:val="00046642"/>
    <w:rsid w:val="000472AD"/>
    <w:rsid w:val="00047343"/>
    <w:rsid w:val="0005091A"/>
    <w:rsid w:val="00050F75"/>
    <w:rsid w:val="00051FBD"/>
    <w:rsid w:val="0005279C"/>
    <w:rsid w:val="000529F4"/>
    <w:rsid w:val="00052B71"/>
    <w:rsid w:val="0005375C"/>
    <w:rsid w:val="00054155"/>
    <w:rsid w:val="000545D7"/>
    <w:rsid w:val="00054851"/>
    <w:rsid w:val="00055AD1"/>
    <w:rsid w:val="00055F28"/>
    <w:rsid w:val="00057166"/>
    <w:rsid w:val="0005786B"/>
    <w:rsid w:val="000605A4"/>
    <w:rsid w:val="00060AEA"/>
    <w:rsid w:val="000610EE"/>
    <w:rsid w:val="00061AE7"/>
    <w:rsid w:val="000638ED"/>
    <w:rsid w:val="000651C2"/>
    <w:rsid w:val="0006586A"/>
    <w:rsid w:val="0006594C"/>
    <w:rsid w:val="00065A6B"/>
    <w:rsid w:val="00065E57"/>
    <w:rsid w:val="00065FCB"/>
    <w:rsid w:val="0006669B"/>
    <w:rsid w:val="000679EA"/>
    <w:rsid w:val="00067D59"/>
    <w:rsid w:val="00067D7B"/>
    <w:rsid w:val="000709AD"/>
    <w:rsid w:val="000712E5"/>
    <w:rsid w:val="000713CC"/>
    <w:rsid w:val="000713FB"/>
    <w:rsid w:val="00071803"/>
    <w:rsid w:val="00073B05"/>
    <w:rsid w:val="000749E6"/>
    <w:rsid w:val="000750E9"/>
    <w:rsid w:val="00075151"/>
    <w:rsid w:val="000751FC"/>
    <w:rsid w:val="00075F77"/>
    <w:rsid w:val="0007663B"/>
    <w:rsid w:val="00077EAD"/>
    <w:rsid w:val="000803CC"/>
    <w:rsid w:val="00081D41"/>
    <w:rsid w:val="00082634"/>
    <w:rsid w:val="000826A3"/>
    <w:rsid w:val="00084AC8"/>
    <w:rsid w:val="000866FB"/>
    <w:rsid w:val="00087281"/>
    <w:rsid w:val="0009037D"/>
    <w:rsid w:val="00092615"/>
    <w:rsid w:val="00092A87"/>
    <w:rsid w:val="00092EC7"/>
    <w:rsid w:val="00093517"/>
    <w:rsid w:val="00093691"/>
    <w:rsid w:val="000943AD"/>
    <w:rsid w:val="000944FE"/>
    <w:rsid w:val="000951C4"/>
    <w:rsid w:val="000956C6"/>
    <w:rsid w:val="000959CA"/>
    <w:rsid w:val="000A0292"/>
    <w:rsid w:val="000A149A"/>
    <w:rsid w:val="000A1958"/>
    <w:rsid w:val="000A1AEE"/>
    <w:rsid w:val="000A3154"/>
    <w:rsid w:val="000A4FE0"/>
    <w:rsid w:val="000A509D"/>
    <w:rsid w:val="000A5627"/>
    <w:rsid w:val="000A5827"/>
    <w:rsid w:val="000A5FCF"/>
    <w:rsid w:val="000A63E5"/>
    <w:rsid w:val="000A6AC2"/>
    <w:rsid w:val="000A74D6"/>
    <w:rsid w:val="000A7D55"/>
    <w:rsid w:val="000B0483"/>
    <w:rsid w:val="000B211F"/>
    <w:rsid w:val="000B39A3"/>
    <w:rsid w:val="000B3CDB"/>
    <w:rsid w:val="000B4570"/>
    <w:rsid w:val="000B5EE9"/>
    <w:rsid w:val="000B7068"/>
    <w:rsid w:val="000B71F6"/>
    <w:rsid w:val="000B72C1"/>
    <w:rsid w:val="000C062B"/>
    <w:rsid w:val="000C118C"/>
    <w:rsid w:val="000C18F0"/>
    <w:rsid w:val="000C1CEF"/>
    <w:rsid w:val="000C3094"/>
    <w:rsid w:val="000C38A0"/>
    <w:rsid w:val="000C3CAA"/>
    <w:rsid w:val="000C4E5D"/>
    <w:rsid w:val="000C56C1"/>
    <w:rsid w:val="000C5BEC"/>
    <w:rsid w:val="000C606D"/>
    <w:rsid w:val="000C62CF"/>
    <w:rsid w:val="000C6FFE"/>
    <w:rsid w:val="000C7D50"/>
    <w:rsid w:val="000D14AF"/>
    <w:rsid w:val="000D2094"/>
    <w:rsid w:val="000D263D"/>
    <w:rsid w:val="000D277C"/>
    <w:rsid w:val="000D6ABE"/>
    <w:rsid w:val="000D7BEC"/>
    <w:rsid w:val="000D7D4A"/>
    <w:rsid w:val="000E0527"/>
    <w:rsid w:val="000E0E56"/>
    <w:rsid w:val="000E1330"/>
    <w:rsid w:val="000E3728"/>
    <w:rsid w:val="000E375D"/>
    <w:rsid w:val="000E39D6"/>
    <w:rsid w:val="000E4E23"/>
    <w:rsid w:val="000E552A"/>
    <w:rsid w:val="000E5C39"/>
    <w:rsid w:val="000E6787"/>
    <w:rsid w:val="000E73C4"/>
    <w:rsid w:val="000F0D18"/>
    <w:rsid w:val="000F1E09"/>
    <w:rsid w:val="000F22E6"/>
    <w:rsid w:val="000F406C"/>
    <w:rsid w:val="000F69F2"/>
    <w:rsid w:val="000F6D5A"/>
    <w:rsid w:val="000F712F"/>
    <w:rsid w:val="000F7744"/>
    <w:rsid w:val="000F7AC6"/>
    <w:rsid w:val="000F7E96"/>
    <w:rsid w:val="000F7FEB"/>
    <w:rsid w:val="001010BE"/>
    <w:rsid w:val="00101390"/>
    <w:rsid w:val="001026BF"/>
    <w:rsid w:val="001037B6"/>
    <w:rsid w:val="00103876"/>
    <w:rsid w:val="00103C8C"/>
    <w:rsid w:val="0010439F"/>
    <w:rsid w:val="00105505"/>
    <w:rsid w:val="001056BA"/>
    <w:rsid w:val="001079E6"/>
    <w:rsid w:val="001110D4"/>
    <w:rsid w:val="0011260A"/>
    <w:rsid w:val="00114937"/>
    <w:rsid w:val="00114D74"/>
    <w:rsid w:val="001153F9"/>
    <w:rsid w:val="00116541"/>
    <w:rsid w:val="001174D4"/>
    <w:rsid w:val="00117C62"/>
    <w:rsid w:val="0012094E"/>
    <w:rsid w:val="0012150B"/>
    <w:rsid w:val="001225D1"/>
    <w:rsid w:val="00122BB4"/>
    <w:rsid w:val="00123BED"/>
    <w:rsid w:val="00123D41"/>
    <w:rsid w:val="00123D7A"/>
    <w:rsid w:val="001266FD"/>
    <w:rsid w:val="00126AC4"/>
    <w:rsid w:val="00127A5D"/>
    <w:rsid w:val="00131C8D"/>
    <w:rsid w:val="00132312"/>
    <w:rsid w:val="001329B6"/>
    <w:rsid w:val="00134613"/>
    <w:rsid w:val="00134ACD"/>
    <w:rsid w:val="001352B3"/>
    <w:rsid w:val="001365D3"/>
    <w:rsid w:val="00136E69"/>
    <w:rsid w:val="00136F2F"/>
    <w:rsid w:val="00137350"/>
    <w:rsid w:val="0014042F"/>
    <w:rsid w:val="001423BC"/>
    <w:rsid w:val="001427BC"/>
    <w:rsid w:val="00143818"/>
    <w:rsid w:val="00143C6C"/>
    <w:rsid w:val="00143E50"/>
    <w:rsid w:val="00145042"/>
    <w:rsid w:val="00146FD5"/>
    <w:rsid w:val="00147122"/>
    <w:rsid w:val="001512B5"/>
    <w:rsid w:val="00151974"/>
    <w:rsid w:val="00151D68"/>
    <w:rsid w:val="00154413"/>
    <w:rsid w:val="00160CFB"/>
    <w:rsid w:val="001618EF"/>
    <w:rsid w:val="00161CE9"/>
    <w:rsid w:val="00162DF5"/>
    <w:rsid w:val="00162F0E"/>
    <w:rsid w:val="0016331C"/>
    <w:rsid w:val="00163798"/>
    <w:rsid w:val="00164C3F"/>
    <w:rsid w:val="00164DF2"/>
    <w:rsid w:val="00164ED8"/>
    <w:rsid w:val="00164F97"/>
    <w:rsid w:val="0016510E"/>
    <w:rsid w:val="00165681"/>
    <w:rsid w:val="00166697"/>
    <w:rsid w:val="00166C32"/>
    <w:rsid w:val="001677B3"/>
    <w:rsid w:val="001677EB"/>
    <w:rsid w:val="00167AF4"/>
    <w:rsid w:val="00171121"/>
    <w:rsid w:val="00171DCD"/>
    <w:rsid w:val="00171F2F"/>
    <w:rsid w:val="00173650"/>
    <w:rsid w:val="00173AEA"/>
    <w:rsid w:val="00174DDC"/>
    <w:rsid w:val="00176DFB"/>
    <w:rsid w:val="00180197"/>
    <w:rsid w:val="00180F68"/>
    <w:rsid w:val="00181E25"/>
    <w:rsid w:val="00181FA4"/>
    <w:rsid w:val="00182CC4"/>
    <w:rsid w:val="00184030"/>
    <w:rsid w:val="00186830"/>
    <w:rsid w:val="00190048"/>
    <w:rsid w:val="00191DA7"/>
    <w:rsid w:val="001923CE"/>
    <w:rsid w:val="00192C28"/>
    <w:rsid w:val="001939F1"/>
    <w:rsid w:val="00193DAD"/>
    <w:rsid w:val="001946E9"/>
    <w:rsid w:val="00194CA8"/>
    <w:rsid w:val="00195FB4"/>
    <w:rsid w:val="0019609C"/>
    <w:rsid w:val="001960DF"/>
    <w:rsid w:val="00197117"/>
    <w:rsid w:val="001A22F3"/>
    <w:rsid w:val="001A26FD"/>
    <w:rsid w:val="001A49CE"/>
    <w:rsid w:val="001A52C7"/>
    <w:rsid w:val="001A5355"/>
    <w:rsid w:val="001A5C6F"/>
    <w:rsid w:val="001B0008"/>
    <w:rsid w:val="001B0D37"/>
    <w:rsid w:val="001B123D"/>
    <w:rsid w:val="001B15A6"/>
    <w:rsid w:val="001B1DA1"/>
    <w:rsid w:val="001B2592"/>
    <w:rsid w:val="001B25FD"/>
    <w:rsid w:val="001B28C1"/>
    <w:rsid w:val="001B29C2"/>
    <w:rsid w:val="001B345D"/>
    <w:rsid w:val="001B35C6"/>
    <w:rsid w:val="001B536F"/>
    <w:rsid w:val="001B70D1"/>
    <w:rsid w:val="001B748A"/>
    <w:rsid w:val="001C15F7"/>
    <w:rsid w:val="001C2992"/>
    <w:rsid w:val="001C2AF2"/>
    <w:rsid w:val="001C3393"/>
    <w:rsid w:val="001C38AC"/>
    <w:rsid w:val="001C40C3"/>
    <w:rsid w:val="001C4631"/>
    <w:rsid w:val="001C4863"/>
    <w:rsid w:val="001C5821"/>
    <w:rsid w:val="001C5AB4"/>
    <w:rsid w:val="001C5AD2"/>
    <w:rsid w:val="001C678A"/>
    <w:rsid w:val="001D05A1"/>
    <w:rsid w:val="001D1083"/>
    <w:rsid w:val="001D1C95"/>
    <w:rsid w:val="001D2BD7"/>
    <w:rsid w:val="001D3666"/>
    <w:rsid w:val="001D4B66"/>
    <w:rsid w:val="001D4CE9"/>
    <w:rsid w:val="001D4D60"/>
    <w:rsid w:val="001D4D93"/>
    <w:rsid w:val="001D4DF0"/>
    <w:rsid w:val="001D6E77"/>
    <w:rsid w:val="001D7038"/>
    <w:rsid w:val="001D71C7"/>
    <w:rsid w:val="001D7C2A"/>
    <w:rsid w:val="001E12B6"/>
    <w:rsid w:val="001E1415"/>
    <w:rsid w:val="001E1C77"/>
    <w:rsid w:val="001E2570"/>
    <w:rsid w:val="001E3651"/>
    <w:rsid w:val="001E3B0A"/>
    <w:rsid w:val="001E4EFD"/>
    <w:rsid w:val="001E52F7"/>
    <w:rsid w:val="001E55BA"/>
    <w:rsid w:val="001E7AF1"/>
    <w:rsid w:val="001E7F4A"/>
    <w:rsid w:val="001F0CB8"/>
    <w:rsid w:val="001F15C5"/>
    <w:rsid w:val="001F2D3C"/>
    <w:rsid w:val="001F2D72"/>
    <w:rsid w:val="001F30DB"/>
    <w:rsid w:val="001F322D"/>
    <w:rsid w:val="001F4240"/>
    <w:rsid w:val="001F5EDC"/>
    <w:rsid w:val="001F7026"/>
    <w:rsid w:val="001F7204"/>
    <w:rsid w:val="00200239"/>
    <w:rsid w:val="002002F9"/>
    <w:rsid w:val="002007AA"/>
    <w:rsid w:val="00200945"/>
    <w:rsid w:val="00201396"/>
    <w:rsid w:val="002023A7"/>
    <w:rsid w:val="00202541"/>
    <w:rsid w:val="0020332F"/>
    <w:rsid w:val="00204143"/>
    <w:rsid w:val="00212298"/>
    <w:rsid w:val="002129FB"/>
    <w:rsid w:val="00212CC4"/>
    <w:rsid w:val="00212DF5"/>
    <w:rsid w:val="0021323A"/>
    <w:rsid w:val="00214404"/>
    <w:rsid w:val="002147B5"/>
    <w:rsid w:val="00214BC7"/>
    <w:rsid w:val="00216B07"/>
    <w:rsid w:val="00221B06"/>
    <w:rsid w:val="00221EA8"/>
    <w:rsid w:val="002242AA"/>
    <w:rsid w:val="00225932"/>
    <w:rsid w:val="00225ECC"/>
    <w:rsid w:val="0023352C"/>
    <w:rsid w:val="00234172"/>
    <w:rsid w:val="002350D9"/>
    <w:rsid w:val="002365EB"/>
    <w:rsid w:val="00236E18"/>
    <w:rsid w:val="0024024B"/>
    <w:rsid w:val="00240977"/>
    <w:rsid w:val="0024098E"/>
    <w:rsid w:val="00241239"/>
    <w:rsid w:val="0024154C"/>
    <w:rsid w:val="002416AB"/>
    <w:rsid w:val="00242330"/>
    <w:rsid w:val="002424DA"/>
    <w:rsid w:val="00243D23"/>
    <w:rsid w:val="002442FE"/>
    <w:rsid w:val="0024487E"/>
    <w:rsid w:val="00244B2B"/>
    <w:rsid w:val="00246105"/>
    <w:rsid w:val="00246662"/>
    <w:rsid w:val="00246938"/>
    <w:rsid w:val="00246C5E"/>
    <w:rsid w:val="00246FBA"/>
    <w:rsid w:val="0025338D"/>
    <w:rsid w:val="00253925"/>
    <w:rsid w:val="002543B3"/>
    <w:rsid w:val="00255614"/>
    <w:rsid w:val="00255D23"/>
    <w:rsid w:val="00255E83"/>
    <w:rsid w:val="0025679E"/>
    <w:rsid w:val="0025698F"/>
    <w:rsid w:val="0025726D"/>
    <w:rsid w:val="0025783F"/>
    <w:rsid w:val="00257E6E"/>
    <w:rsid w:val="0026171F"/>
    <w:rsid w:val="002618D1"/>
    <w:rsid w:val="0026191B"/>
    <w:rsid w:val="002624D5"/>
    <w:rsid w:val="00263413"/>
    <w:rsid w:val="002634BC"/>
    <w:rsid w:val="00263941"/>
    <w:rsid w:val="00263B76"/>
    <w:rsid w:val="00263E04"/>
    <w:rsid w:val="00264E79"/>
    <w:rsid w:val="002651F0"/>
    <w:rsid w:val="00265A3A"/>
    <w:rsid w:val="00265A65"/>
    <w:rsid w:val="00266837"/>
    <w:rsid w:val="00270273"/>
    <w:rsid w:val="00270CD7"/>
    <w:rsid w:val="00270D22"/>
    <w:rsid w:val="002713EA"/>
    <w:rsid w:val="00271A7F"/>
    <w:rsid w:val="002726E8"/>
    <w:rsid w:val="00273610"/>
    <w:rsid w:val="0027415D"/>
    <w:rsid w:val="002748C9"/>
    <w:rsid w:val="002758B5"/>
    <w:rsid w:val="00277E33"/>
    <w:rsid w:val="002814D4"/>
    <w:rsid w:val="00281C6B"/>
    <w:rsid w:val="00282028"/>
    <w:rsid w:val="00282433"/>
    <w:rsid w:val="00282EDA"/>
    <w:rsid w:val="00284D57"/>
    <w:rsid w:val="002850F2"/>
    <w:rsid w:val="0028511E"/>
    <w:rsid w:val="0028695B"/>
    <w:rsid w:val="00286F3C"/>
    <w:rsid w:val="00287291"/>
    <w:rsid w:val="0028758D"/>
    <w:rsid w:val="0028768D"/>
    <w:rsid w:val="002876A4"/>
    <w:rsid w:val="00290677"/>
    <w:rsid w:val="00290D4D"/>
    <w:rsid w:val="002923ED"/>
    <w:rsid w:val="00292798"/>
    <w:rsid w:val="00293519"/>
    <w:rsid w:val="0029471B"/>
    <w:rsid w:val="00294730"/>
    <w:rsid w:val="00295F19"/>
    <w:rsid w:val="002961C5"/>
    <w:rsid w:val="00296E69"/>
    <w:rsid w:val="00297D5A"/>
    <w:rsid w:val="00297F74"/>
    <w:rsid w:val="002A0127"/>
    <w:rsid w:val="002A0218"/>
    <w:rsid w:val="002A137F"/>
    <w:rsid w:val="002A2171"/>
    <w:rsid w:val="002A2590"/>
    <w:rsid w:val="002A2731"/>
    <w:rsid w:val="002A3382"/>
    <w:rsid w:val="002A368E"/>
    <w:rsid w:val="002A4AF0"/>
    <w:rsid w:val="002A60C0"/>
    <w:rsid w:val="002A76C1"/>
    <w:rsid w:val="002B0890"/>
    <w:rsid w:val="002B112A"/>
    <w:rsid w:val="002B12CB"/>
    <w:rsid w:val="002B35F2"/>
    <w:rsid w:val="002B3A7D"/>
    <w:rsid w:val="002B459F"/>
    <w:rsid w:val="002B4C87"/>
    <w:rsid w:val="002B4D3C"/>
    <w:rsid w:val="002B4ECE"/>
    <w:rsid w:val="002B655B"/>
    <w:rsid w:val="002B6D8E"/>
    <w:rsid w:val="002B6F1F"/>
    <w:rsid w:val="002C1678"/>
    <w:rsid w:val="002C2885"/>
    <w:rsid w:val="002C2C8F"/>
    <w:rsid w:val="002C2FC8"/>
    <w:rsid w:val="002C3F04"/>
    <w:rsid w:val="002C4017"/>
    <w:rsid w:val="002C7165"/>
    <w:rsid w:val="002C76C4"/>
    <w:rsid w:val="002D0216"/>
    <w:rsid w:val="002D0C04"/>
    <w:rsid w:val="002D1582"/>
    <w:rsid w:val="002D18A3"/>
    <w:rsid w:val="002D1AEF"/>
    <w:rsid w:val="002D20BB"/>
    <w:rsid w:val="002D2D9F"/>
    <w:rsid w:val="002D382F"/>
    <w:rsid w:val="002D58E8"/>
    <w:rsid w:val="002D6A80"/>
    <w:rsid w:val="002D6B3A"/>
    <w:rsid w:val="002D77E7"/>
    <w:rsid w:val="002E0009"/>
    <w:rsid w:val="002E0BD2"/>
    <w:rsid w:val="002E18E7"/>
    <w:rsid w:val="002E2190"/>
    <w:rsid w:val="002E324E"/>
    <w:rsid w:val="002E34D5"/>
    <w:rsid w:val="002E398C"/>
    <w:rsid w:val="002E3CF9"/>
    <w:rsid w:val="002E4891"/>
    <w:rsid w:val="002E4B39"/>
    <w:rsid w:val="002E5010"/>
    <w:rsid w:val="002E5C77"/>
    <w:rsid w:val="002E5D06"/>
    <w:rsid w:val="002E7D2A"/>
    <w:rsid w:val="002F103A"/>
    <w:rsid w:val="002F1486"/>
    <w:rsid w:val="002F19A2"/>
    <w:rsid w:val="002F1A2A"/>
    <w:rsid w:val="002F1CFB"/>
    <w:rsid w:val="002F2043"/>
    <w:rsid w:val="002F2216"/>
    <w:rsid w:val="002F23AA"/>
    <w:rsid w:val="002F23F9"/>
    <w:rsid w:val="002F305C"/>
    <w:rsid w:val="002F315A"/>
    <w:rsid w:val="002F3540"/>
    <w:rsid w:val="002F4DCC"/>
    <w:rsid w:val="002F4F79"/>
    <w:rsid w:val="002F6921"/>
    <w:rsid w:val="002F6E24"/>
    <w:rsid w:val="003007D9"/>
    <w:rsid w:val="00302196"/>
    <w:rsid w:val="0030380F"/>
    <w:rsid w:val="00303832"/>
    <w:rsid w:val="00303AC5"/>
    <w:rsid w:val="00304316"/>
    <w:rsid w:val="003048C2"/>
    <w:rsid w:val="00305507"/>
    <w:rsid w:val="00305751"/>
    <w:rsid w:val="00305B6F"/>
    <w:rsid w:val="00305B9D"/>
    <w:rsid w:val="003101AE"/>
    <w:rsid w:val="003107AD"/>
    <w:rsid w:val="003109F8"/>
    <w:rsid w:val="003111A6"/>
    <w:rsid w:val="003117E7"/>
    <w:rsid w:val="00312798"/>
    <w:rsid w:val="003142E9"/>
    <w:rsid w:val="0031483A"/>
    <w:rsid w:val="003149AA"/>
    <w:rsid w:val="00315398"/>
    <w:rsid w:val="00315EB8"/>
    <w:rsid w:val="00316E78"/>
    <w:rsid w:val="003170AA"/>
    <w:rsid w:val="00317D97"/>
    <w:rsid w:val="00317DA4"/>
    <w:rsid w:val="00320FA9"/>
    <w:rsid w:val="0032250A"/>
    <w:rsid w:val="0032270F"/>
    <w:rsid w:val="00322FBF"/>
    <w:rsid w:val="00323E20"/>
    <w:rsid w:val="003245AE"/>
    <w:rsid w:val="003276E5"/>
    <w:rsid w:val="0032779E"/>
    <w:rsid w:val="00327924"/>
    <w:rsid w:val="00330458"/>
    <w:rsid w:val="0033058A"/>
    <w:rsid w:val="00330910"/>
    <w:rsid w:val="00332070"/>
    <w:rsid w:val="003322DD"/>
    <w:rsid w:val="00333467"/>
    <w:rsid w:val="003335C3"/>
    <w:rsid w:val="00336CA1"/>
    <w:rsid w:val="00336D5E"/>
    <w:rsid w:val="0033765B"/>
    <w:rsid w:val="003378D9"/>
    <w:rsid w:val="00340713"/>
    <w:rsid w:val="00341700"/>
    <w:rsid w:val="003428E7"/>
    <w:rsid w:val="00342D92"/>
    <w:rsid w:val="00342E7E"/>
    <w:rsid w:val="003435FB"/>
    <w:rsid w:val="00344E12"/>
    <w:rsid w:val="00347668"/>
    <w:rsid w:val="00347C91"/>
    <w:rsid w:val="0035024F"/>
    <w:rsid w:val="00350FA6"/>
    <w:rsid w:val="003515EA"/>
    <w:rsid w:val="00353A62"/>
    <w:rsid w:val="00354EFC"/>
    <w:rsid w:val="0035512D"/>
    <w:rsid w:val="00355D00"/>
    <w:rsid w:val="00355E4E"/>
    <w:rsid w:val="003608BB"/>
    <w:rsid w:val="00364512"/>
    <w:rsid w:val="00364C83"/>
    <w:rsid w:val="00367D2D"/>
    <w:rsid w:val="003701B7"/>
    <w:rsid w:val="003716E6"/>
    <w:rsid w:val="00371784"/>
    <w:rsid w:val="003717A8"/>
    <w:rsid w:val="0037283B"/>
    <w:rsid w:val="003749B0"/>
    <w:rsid w:val="00375C68"/>
    <w:rsid w:val="00375D61"/>
    <w:rsid w:val="00376097"/>
    <w:rsid w:val="003811D1"/>
    <w:rsid w:val="00381B7A"/>
    <w:rsid w:val="00381F5F"/>
    <w:rsid w:val="003822C4"/>
    <w:rsid w:val="00382400"/>
    <w:rsid w:val="00383546"/>
    <w:rsid w:val="0038395D"/>
    <w:rsid w:val="003856A0"/>
    <w:rsid w:val="00385CC3"/>
    <w:rsid w:val="003873EE"/>
    <w:rsid w:val="00387650"/>
    <w:rsid w:val="0039058B"/>
    <w:rsid w:val="0039076F"/>
    <w:rsid w:val="003908A0"/>
    <w:rsid w:val="00390E31"/>
    <w:rsid w:val="00391EDA"/>
    <w:rsid w:val="00392F74"/>
    <w:rsid w:val="00393AA9"/>
    <w:rsid w:val="00394948"/>
    <w:rsid w:val="00394A16"/>
    <w:rsid w:val="003959FA"/>
    <w:rsid w:val="0039625D"/>
    <w:rsid w:val="003A0250"/>
    <w:rsid w:val="003A0D83"/>
    <w:rsid w:val="003A1285"/>
    <w:rsid w:val="003A1E0D"/>
    <w:rsid w:val="003A1F69"/>
    <w:rsid w:val="003A2428"/>
    <w:rsid w:val="003A2819"/>
    <w:rsid w:val="003A3437"/>
    <w:rsid w:val="003A3D83"/>
    <w:rsid w:val="003A4225"/>
    <w:rsid w:val="003A4285"/>
    <w:rsid w:val="003A72E1"/>
    <w:rsid w:val="003B0281"/>
    <w:rsid w:val="003B1922"/>
    <w:rsid w:val="003B1D4D"/>
    <w:rsid w:val="003B2B72"/>
    <w:rsid w:val="003B38C0"/>
    <w:rsid w:val="003B4808"/>
    <w:rsid w:val="003B4AA4"/>
    <w:rsid w:val="003B6314"/>
    <w:rsid w:val="003B66A3"/>
    <w:rsid w:val="003C0064"/>
    <w:rsid w:val="003C0A6D"/>
    <w:rsid w:val="003C2151"/>
    <w:rsid w:val="003C2942"/>
    <w:rsid w:val="003C2CF3"/>
    <w:rsid w:val="003C3D66"/>
    <w:rsid w:val="003C3D88"/>
    <w:rsid w:val="003C4DD4"/>
    <w:rsid w:val="003C5305"/>
    <w:rsid w:val="003C5600"/>
    <w:rsid w:val="003C5A99"/>
    <w:rsid w:val="003C6401"/>
    <w:rsid w:val="003C71A2"/>
    <w:rsid w:val="003C7B89"/>
    <w:rsid w:val="003C7E93"/>
    <w:rsid w:val="003D0210"/>
    <w:rsid w:val="003D06E3"/>
    <w:rsid w:val="003D0A43"/>
    <w:rsid w:val="003D0EE9"/>
    <w:rsid w:val="003D38EA"/>
    <w:rsid w:val="003D3F02"/>
    <w:rsid w:val="003D542D"/>
    <w:rsid w:val="003D5F88"/>
    <w:rsid w:val="003D633D"/>
    <w:rsid w:val="003D730D"/>
    <w:rsid w:val="003D7893"/>
    <w:rsid w:val="003E00D8"/>
    <w:rsid w:val="003E0DB4"/>
    <w:rsid w:val="003E2533"/>
    <w:rsid w:val="003E27B4"/>
    <w:rsid w:val="003E27D4"/>
    <w:rsid w:val="003E295A"/>
    <w:rsid w:val="003E38B0"/>
    <w:rsid w:val="003E4456"/>
    <w:rsid w:val="003E4D41"/>
    <w:rsid w:val="003E7AB1"/>
    <w:rsid w:val="003E7E57"/>
    <w:rsid w:val="003F15D9"/>
    <w:rsid w:val="003F1665"/>
    <w:rsid w:val="003F1DDC"/>
    <w:rsid w:val="003F22FA"/>
    <w:rsid w:val="003F27CA"/>
    <w:rsid w:val="003F2ADB"/>
    <w:rsid w:val="003F3159"/>
    <w:rsid w:val="003F3A7D"/>
    <w:rsid w:val="003F4096"/>
    <w:rsid w:val="003F40BF"/>
    <w:rsid w:val="003F481B"/>
    <w:rsid w:val="003F4E58"/>
    <w:rsid w:val="003F5484"/>
    <w:rsid w:val="003F5E66"/>
    <w:rsid w:val="003F6C08"/>
    <w:rsid w:val="003F76F9"/>
    <w:rsid w:val="003F7F48"/>
    <w:rsid w:val="00400036"/>
    <w:rsid w:val="004024B6"/>
    <w:rsid w:val="00402B30"/>
    <w:rsid w:val="00403317"/>
    <w:rsid w:val="00405702"/>
    <w:rsid w:val="004116F3"/>
    <w:rsid w:val="00411AE0"/>
    <w:rsid w:val="004133D8"/>
    <w:rsid w:val="004137AA"/>
    <w:rsid w:val="00413BBD"/>
    <w:rsid w:val="00415544"/>
    <w:rsid w:val="00415DEC"/>
    <w:rsid w:val="00417E7C"/>
    <w:rsid w:val="00420F4D"/>
    <w:rsid w:val="004216C3"/>
    <w:rsid w:val="0042352F"/>
    <w:rsid w:val="00423713"/>
    <w:rsid w:val="00423830"/>
    <w:rsid w:val="00423D6E"/>
    <w:rsid w:val="0042562F"/>
    <w:rsid w:val="004257F8"/>
    <w:rsid w:val="00426087"/>
    <w:rsid w:val="00426D5A"/>
    <w:rsid w:val="00427549"/>
    <w:rsid w:val="00430D0F"/>
    <w:rsid w:val="00430E13"/>
    <w:rsid w:val="004317DE"/>
    <w:rsid w:val="00432104"/>
    <w:rsid w:val="00432CE5"/>
    <w:rsid w:val="00433516"/>
    <w:rsid w:val="00433F1B"/>
    <w:rsid w:val="004342D7"/>
    <w:rsid w:val="0043460A"/>
    <w:rsid w:val="00434ACF"/>
    <w:rsid w:val="004359E9"/>
    <w:rsid w:val="004371AB"/>
    <w:rsid w:val="00437321"/>
    <w:rsid w:val="00437CB7"/>
    <w:rsid w:val="00437EC7"/>
    <w:rsid w:val="004406B1"/>
    <w:rsid w:val="0044184E"/>
    <w:rsid w:val="00441DFC"/>
    <w:rsid w:val="00443950"/>
    <w:rsid w:val="00443985"/>
    <w:rsid w:val="00444592"/>
    <w:rsid w:val="00444D88"/>
    <w:rsid w:val="00446B24"/>
    <w:rsid w:val="00450A49"/>
    <w:rsid w:val="00450C63"/>
    <w:rsid w:val="00450D57"/>
    <w:rsid w:val="0045146F"/>
    <w:rsid w:val="00452494"/>
    <w:rsid w:val="00452554"/>
    <w:rsid w:val="004525A3"/>
    <w:rsid w:val="00452CCF"/>
    <w:rsid w:val="0045354F"/>
    <w:rsid w:val="004549C4"/>
    <w:rsid w:val="0045570E"/>
    <w:rsid w:val="0045616C"/>
    <w:rsid w:val="00456D45"/>
    <w:rsid w:val="00457365"/>
    <w:rsid w:val="00457551"/>
    <w:rsid w:val="00460FC9"/>
    <w:rsid w:val="00461599"/>
    <w:rsid w:val="00461885"/>
    <w:rsid w:val="00461977"/>
    <w:rsid w:val="00461BB1"/>
    <w:rsid w:val="00463429"/>
    <w:rsid w:val="00466600"/>
    <w:rsid w:val="00466603"/>
    <w:rsid w:val="00466943"/>
    <w:rsid w:val="004704F2"/>
    <w:rsid w:val="00473B8C"/>
    <w:rsid w:val="00474210"/>
    <w:rsid w:val="00474960"/>
    <w:rsid w:val="00476C67"/>
    <w:rsid w:val="00476E0B"/>
    <w:rsid w:val="004772AE"/>
    <w:rsid w:val="00480707"/>
    <w:rsid w:val="004809C8"/>
    <w:rsid w:val="004815BF"/>
    <w:rsid w:val="00481BA5"/>
    <w:rsid w:val="00482AB0"/>
    <w:rsid w:val="004833EB"/>
    <w:rsid w:val="00483B1C"/>
    <w:rsid w:val="004849CE"/>
    <w:rsid w:val="00485CC2"/>
    <w:rsid w:val="0048776A"/>
    <w:rsid w:val="00490183"/>
    <w:rsid w:val="00492F8B"/>
    <w:rsid w:val="00493AA0"/>
    <w:rsid w:val="00493AB5"/>
    <w:rsid w:val="00494C79"/>
    <w:rsid w:val="004959E2"/>
    <w:rsid w:val="00495A6E"/>
    <w:rsid w:val="00496193"/>
    <w:rsid w:val="00497B60"/>
    <w:rsid w:val="004A050B"/>
    <w:rsid w:val="004A0A4D"/>
    <w:rsid w:val="004A1271"/>
    <w:rsid w:val="004A22D8"/>
    <w:rsid w:val="004A2759"/>
    <w:rsid w:val="004A3A4E"/>
    <w:rsid w:val="004A441F"/>
    <w:rsid w:val="004A47E9"/>
    <w:rsid w:val="004A5447"/>
    <w:rsid w:val="004A63D3"/>
    <w:rsid w:val="004B0908"/>
    <w:rsid w:val="004B1F10"/>
    <w:rsid w:val="004B2C9E"/>
    <w:rsid w:val="004B2F54"/>
    <w:rsid w:val="004B316A"/>
    <w:rsid w:val="004B37B5"/>
    <w:rsid w:val="004B4894"/>
    <w:rsid w:val="004B52DF"/>
    <w:rsid w:val="004B59D2"/>
    <w:rsid w:val="004B63BF"/>
    <w:rsid w:val="004B69B8"/>
    <w:rsid w:val="004B6A55"/>
    <w:rsid w:val="004C0BE0"/>
    <w:rsid w:val="004C1925"/>
    <w:rsid w:val="004C1D9C"/>
    <w:rsid w:val="004C226B"/>
    <w:rsid w:val="004C2580"/>
    <w:rsid w:val="004C316C"/>
    <w:rsid w:val="004C429A"/>
    <w:rsid w:val="004C5166"/>
    <w:rsid w:val="004C5503"/>
    <w:rsid w:val="004C58A3"/>
    <w:rsid w:val="004C6A6D"/>
    <w:rsid w:val="004C71E5"/>
    <w:rsid w:val="004D02EE"/>
    <w:rsid w:val="004D0A5F"/>
    <w:rsid w:val="004D1868"/>
    <w:rsid w:val="004D1D32"/>
    <w:rsid w:val="004D2EE7"/>
    <w:rsid w:val="004D404B"/>
    <w:rsid w:val="004D5C42"/>
    <w:rsid w:val="004D5D7A"/>
    <w:rsid w:val="004D6D43"/>
    <w:rsid w:val="004D6E06"/>
    <w:rsid w:val="004D71B2"/>
    <w:rsid w:val="004D75C2"/>
    <w:rsid w:val="004D7C1A"/>
    <w:rsid w:val="004D7CE1"/>
    <w:rsid w:val="004E0450"/>
    <w:rsid w:val="004E04CC"/>
    <w:rsid w:val="004E2F0C"/>
    <w:rsid w:val="004E4391"/>
    <w:rsid w:val="004E51B2"/>
    <w:rsid w:val="004E74A1"/>
    <w:rsid w:val="004F0012"/>
    <w:rsid w:val="004F0337"/>
    <w:rsid w:val="004F0933"/>
    <w:rsid w:val="004F1457"/>
    <w:rsid w:val="004F1EA6"/>
    <w:rsid w:val="004F26BB"/>
    <w:rsid w:val="004F28B4"/>
    <w:rsid w:val="004F3136"/>
    <w:rsid w:val="004F348A"/>
    <w:rsid w:val="004F37FF"/>
    <w:rsid w:val="004F455B"/>
    <w:rsid w:val="004F6433"/>
    <w:rsid w:val="004F6A5D"/>
    <w:rsid w:val="004F7791"/>
    <w:rsid w:val="004F7ACC"/>
    <w:rsid w:val="004F7EC9"/>
    <w:rsid w:val="005006CE"/>
    <w:rsid w:val="00500D79"/>
    <w:rsid w:val="00500FEF"/>
    <w:rsid w:val="005016F0"/>
    <w:rsid w:val="00501775"/>
    <w:rsid w:val="00501986"/>
    <w:rsid w:val="005024CD"/>
    <w:rsid w:val="00502EAE"/>
    <w:rsid w:val="005062E5"/>
    <w:rsid w:val="00506B74"/>
    <w:rsid w:val="005072BB"/>
    <w:rsid w:val="0051014C"/>
    <w:rsid w:val="00511E76"/>
    <w:rsid w:val="00512E29"/>
    <w:rsid w:val="005133C9"/>
    <w:rsid w:val="00513CE0"/>
    <w:rsid w:val="00514163"/>
    <w:rsid w:val="00514199"/>
    <w:rsid w:val="00514358"/>
    <w:rsid w:val="00515965"/>
    <w:rsid w:val="00515C92"/>
    <w:rsid w:val="0051609C"/>
    <w:rsid w:val="005161E8"/>
    <w:rsid w:val="00516348"/>
    <w:rsid w:val="0051652E"/>
    <w:rsid w:val="00516F4D"/>
    <w:rsid w:val="0052041E"/>
    <w:rsid w:val="005208D7"/>
    <w:rsid w:val="005225A3"/>
    <w:rsid w:val="005245EB"/>
    <w:rsid w:val="0053006B"/>
    <w:rsid w:val="005304C5"/>
    <w:rsid w:val="005305F8"/>
    <w:rsid w:val="005308C8"/>
    <w:rsid w:val="005316EB"/>
    <w:rsid w:val="00531E89"/>
    <w:rsid w:val="00534E3E"/>
    <w:rsid w:val="005352E3"/>
    <w:rsid w:val="00535571"/>
    <w:rsid w:val="0053572B"/>
    <w:rsid w:val="00536626"/>
    <w:rsid w:val="005369B6"/>
    <w:rsid w:val="005370D5"/>
    <w:rsid w:val="00537978"/>
    <w:rsid w:val="00537B49"/>
    <w:rsid w:val="00540D66"/>
    <w:rsid w:val="00543752"/>
    <w:rsid w:val="00544B2F"/>
    <w:rsid w:val="0054589D"/>
    <w:rsid w:val="00545C65"/>
    <w:rsid w:val="00546BC3"/>
    <w:rsid w:val="00547C9A"/>
    <w:rsid w:val="0055017C"/>
    <w:rsid w:val="00550FAA"/>
    <w:rsid w:val="005510EC"/>
    <w:rsid w:val="00551C7D"/>
    <w:rsid w:val="00551CE9"/>
    <w:rsid w:val="00551D47"/>
    <w:rsid w:val="00552B04"/>
    <w:rsid w:val="005532E0"/>
    <w:rsid w:val="0055381D"/>
    <w:rsid w:val="00553AD4"/>
    <w:rsid w:val="0055419B"/>
    <w:rsid w:val="00554612"/>
    <w:rsid w:val="005550F3"/>
    <w:rsid w:val="00556337"/>
    <w:rsid w:val="0056007A"/>
    <w:rsid w:val="00560250"/>
    <w:rsid w:val="005628A8"/>
    <w:rsid w:val="00562D57"/>
    <w:rsid w:val="00563ED6"/>
    <w:rsid w:val="00564750"/>
    <w:rsid w:val="00564DE2"/>
    <w:rsid w:val="005657E5"/>
    <w:rsid w:val="00565BC7"/>
    <w:rsid w:val="00566C1C"/>
    <w:rsid w:val="005671F8"/>
    <w:rsid w:val="00567505"/>
    <w:rsid w:val="00567EFC"/>
    <w:rsid w:val="00570ABA"/>
    <w:rsid w:val="00570C4E"/>
    <w:rsid w:val="005711DB"/>
    <w:rsid w:val="00571237"/>
    <w:rsid w:val="0057378B"/>
    <w:rsid w:val="00575174"/>
    <w:rsid w:val="00575F61"/>
    <w:rsid w:val="00576F20"/>
    <w:rsid w:val="005771C8"/>
    <w:rsid w:val="005807C0"/>
    <w:rsid w:val="005825B9"/>
    <w:rsid w:val="005826CD"/>
    <w:rsid w:val="00582779"/>
    <w:rsid w:val="00584BF1"/>
    <w:rsid w:val="0058503B"/>
    <w:rsid w:val="005851EB"/>
    <w:rsid w:val="005862C4"/>
    <w:rsid w:val="00586A9D"/>
    <w:rsid w:val="00586DBB"/>
    <w:rsid w:val="00587229"/>
    <w:rsid w:val="0058759E"/>
    <w:rsid w:val="00587D5A"/>
    <w:rsid w:val="0059003E"/>
    <w:rsid w:val="0059316A"/>
    <w:rsid w:val="005936C2"/>
    <w:rsid w:val="005951C6"/>
    <w:rsid w:val="00595BB5"/>
    <w:rsid w:val="005961A1"/>
    <w:rsid w:val="005A0C8D"/>
    <w:rsid w:val="005A109B"/>
    <w:rsid w:val="005A1930"/>
    <w:rsid w:val="005A4237"/>
    <w:rsid w:val="005A5341"/>
    <w:rsid w:val="005A6C07"/>
    <w:rsid w:val="005B10FC"/>
    <w:rsid w:val="005B1428"/>
    <w:rsid w:val="005B4135"/>
    <w:rsid w:val="005B46FD"/>
    <w:rsid w:val="005B5735"/>
    <w:rsid w:val="005B5FC1"/>
    <w:rsid w:val="005B6982"/>
    <w:rsid w:val="005B6EF8"/>
    <w:rsid w:val="005B7493"/>
    <w:rsid w:val="005B78DE"/>
    <w:rsid w:val="005B7B9F"/>
    <w:rsid w:val="005B7EB6"/>
    <w:rsid w:val="005C00F0"/>
    <w:rsid w:val="005C03BE"/>
    <w:rsid w:val="005C04F6"/>
    <w:rsid w:val="005C0C12"/>
    <w:rsid w:val="005C172E"/>
    <w:rsid w:val="005C3A70"/>
    <w:rsid w:val="005C3E0A"/>
    <w:rsid w:val="005C4675"/>
    <w:rsid w:val="005C4C19"/>
    <w:rsid w:val="005C5E19"/>
    <w:rsid w:val="005C7AAF"/>
    <w:rsid w:val="005C7ACD"/>
    <w:rsid w:val="005D01BF"/>
    <w:rsid w:val="005D0B49"/>
    <w:rsid w:val="005D0C88"/>
    <w:rsid w:val="005D179E"/>
    <w:rsid w:val="005D2B8A"/>
    <w:rsid w:val="005D30D9"/>
    <w:rsid w:val="005D4CBE"/>
    <w:rsid w:val="005D53BC"/>
    <w:rsid w:val="005D75C6"/>
    <w:rsid w:val="005D7637"/>
    <w:rsid w:val="005E07FA"/>
    <w:rsid w:val="005E1BCB"/>
    <w:rsid w:val="005E21C6"/>
    <w:rsid w:val="005E49D9"/>
    <w:rsid w:val="005E5527"/>
    <w:rsid w:val="005E5546"/>
    <w:rsid w:val="005E5A11"/>
    <w:rsid w:val="005F01FA"/>
    <w:rsid w:val="005F0A88"/>
    <w:rsid w:val="005F0B98"/>
    <w:rsid w:val="005F190D"/>
    <w:rsid w:val="005F56B9"/>
    <w:rsid w:val="005F58C1"/>
    <w:rsid w:val="005F6678"/>
    <w:rsid w:val="005F7630"/>
    <w:rsid w:val="005F7EDE"/>
    <w:rsid w:val="005F7FCD"/>
    <w:rsid w:val="00601593"/>
    <w:rsid w:val="00601842"/>
    <w:rsid w:val="006029DE"/>
    <w:rsid w:val="006039CD"/>
    <w:rsid w:val="0060416C"/>
    <w:rsid w:val="00604FBA"/>
    <w:rsid w:val="00606C79"/>
    <w:rsid w:val="00607263"/>
    <w:rsid w:val="006121D0"/>
    <w:rsid w:val="0061256F"/>
    <w:rsid w:val="00612A2C"/>
    <w:rsid w:val="00612B4C"/>
    <w:rsid w:val="0061395C"/>
    <w:rsid w:val="0061473E"/>
    <w:rsid w:val="006149AB"/>
    <w:rsid w:val="00616B67"/>
    <w:rsid w:val="0061761A"/>
    <w:rsid w:val="006206D2"/>
    <w:rsid w:val="00622328"/>
    <w:rsid w:val="0062296B"/>
    <w:rsid w:val="006233D7"/>
    <w:rsid w:val="0062424B"/>
    <w:rsid w:val="00624462"/>
    <w:rsid w:val="00624568"/>
    <w:rsid w:val="00624A63"/>
    <w:rsid w:val="006251FD"/>
    <w:rsid w:val="006261CF"/>
    <w:rsid w:val="00626859"/>
    <w:rsid w:val="006268B3"/>
    <w:rsid w:val="006269F9"/>
    <w:rsid w:val="00626DAD"/>
    <w:rsid w:val="00626FAC"/>
    <w:rsid w:val="00627424"/>
    <w:rsid w:val="00630FA5"/>
    <w:rsid w:val="00631090"/>
    <w:rsid w:val="00631180"/>
    <w:rsid w:val="0063178F"/>
    <w:rsid w:val="00631A67"/>
    <w:rsid w:val="00631D69"/>
    <w:rsid w:val="00632C18"/>
    <w:rsid w:val="00633B4F"/>
    <w:rsid w:val="00633CAC"/>
    <w:rsid w:val="00634281"/>
    <w:rsid w:val="006348AF"/>
    <w:rsid w:val="00641AB3"/>
    <w:rsid w:val="006421AF"/>
    <w:rsid w:val="00643B68"/>
    <w:rsid w:val="0064474E"/>
    <w:rsid w:val="00644E2D"/>
    <w:rsid w:val="0064558B"/>
    <w:rsid w:val="00645AC0"/>
    <w:rsid w:val="006461C3"/>
    <w:rsid w:val="00647FF1"/>
    <w:rsid w:val="00650182"/>
    <w:rsid w:val="006511D6"/>
    <w:rsid w:val="00651D06"/>
    <w:rsid w:val="0065291C"/>
    <w:rsid w:val="00652BFE"/>
    <w:rsid w:val="006541F1"/>
    <w:rsid w:val="00654701"/>
    <w:rsid w:val="00654820"/>
    <w:rsid w:val="0065496C"/>
    <w:rsid w:val="0065617A"/>
    <w:rsid w:val="00656CD6"/>
    <w:rsid w:val="006573EE"/>
    <w:rsid w:val="006573F1"/>
    <w:rsid w:val="0065787A"/>
    <w:rsid w:val="006608CF"/>
    <w:rsid w:val="00660A39"/>
    <w:rsid w:val="00661614"/>
    <w:rsid w:val="00661A6B"/>
    <w:rsid w:val="00661DD9"/>
    <w:rsid w:val="00661F74"/>
    <w:rsid w:val="00662BFC"/>
    <w:rsid w:val="00663510"/>
    <w:rsid w:val="0066391A"/>
    <w:rsid w:val="00664AF9"/>
    <w:rsid w:val="0066555F"/>
    <w:rsid w:val="00665798"/>
    <w:rsid w:val="00665E08"/>
    <w:rsid w:val="006671FD"/>
    <w:rsid w:val="00667CE4"/>
    <w:rsid w:val="00670A9B"/>
    <w:rsid w:val="00671716"/>
    <w:rsid w:val="00672B9C"/>
    <w:rsid w:val="00674255"/>
    <w:rsid w:val="00674267"/>
    <w:rsid w:val="006745AA"/>
    <w:rsid w:val="00674AE6"/>
    <w:rsid w:val="00675196"/>
    <w:rsid w:val="00675345"/>
    <w:rsid w:val="00675D02"/>
    <w:rsid w:val="00680B2D"/>
    <w:rsid w:val="00681011"/>
    <w:rsid w:val="006812F5"/>
    <w:rsid w:val="00681666"/>
    <w:rsid w:val="00682035"/>
    <w:rsid w:val="00682371"/>
    <w:rsid w:val="00682E85"/>
    <w:rsid w:val="00683611"/>
    <w:rsid w:val="0068447D"/>
    <w:rsid w:val="00684A7F"/>
    <w:rsid w:val="00684D34"/>
    <w:rsid w:val="00684DB8"/>
    <w:rsid w:val="00685051"/>
    <w:rsid w:val="00685291"/>
    <w:rsid w:val="00687B72"/>
    <w:rsid w:val="00687D35"/>
    <w:rsid w:val="00690B84"/>
    <w:rsid w:val="006928AA"/>
    <w:rsid w:val="00692BED"/>
    <w:rsid w:val="00692C5A"/>
    <w:rsid w:val="00693053"/>
    <w:rsid w:val="00693196"/>
    <w:rsid w:val="006939EF"/>
    <w:rsid w:val="00694910"/>
    <w:rsid w:val="00696A13"/>
    <w:rsid w:val="0069709B"/>
    <w:rsid w:val="006974AB"/>
    <w:rsid w:val="006A09A7"/>
    <w:rsid w:val="006A3AA1"/>
    <w:rsid w:val="006A438B"/>
    <w:rsid w:val="006A465D"/>
    <w:rsid w:val="006A4B48"/>
    <w:rsid w:val="006A4C34"/>
    <w:rsid w:val="006A545C"/>
    <w:rsid w:val="006A599D"/>
    <w:rsid w:val="006A6227"/>
    <w:rsid w:val="006A6702"/>
    <w:rsid w:val="006A7232"/>
    <w:rsid w:val="006A736A"/>
    <w:rsid w:val="006A777E"/>
    <w:rsid w:val="006A7850"/>
    <w:rsid w:val="006B1815"/>
    <w:rsid w:val="006B1B19"/>
    <w:rsid w:val="006B2693"/>
    <w:rsid w:val="006B450E"/>
    <w:rsid w:val="006B4E48"/>
    <w:rsid w:val="006B5C99"/>
    <w:rsid w:val="006B647E"/>
    <w:rsid w:val="006B6745"/>
    <w:rsid w:val="006B6E8E"/>
    <w:rsid w:val="006B7CC5"/>
    <w:rsid w:val="006C0AA9"/>
    <w:rsid w:val="006C0DD9"/>
    <w:rsid w:val="006C0ED9"/>
    <w:rsid w:val="006C12A5"/>
    <w:rsid w:val="006C1EC5"/>
    <w:rsid w:val="006C24BB"/>
    <w:rsid w:val="006C26BD"/>
    <w:rsid w:val="006C2712"/>
    <w:rsid w:val="006C3019"/>
    <w:rsid w:val="006C3119"/>
    <w:rsid w:val="006C4A92"/>
    <w:rsid w:val="006C5013"/>
    <w:rsid w:val="006C574D"/>
    <w:rsid w:val="006C64A0"/>
    <w:rsid w:val="006C6DD9"/>
    <w:rsid w:val="006C768A"/>
    <w:rsid w:val="006C7C5A"/>
    <w:rsid w:val="006D0328"/>
    <w:rsid w:val="006D0531"/>
    <w:rsid w:val="006D27B1"/>
    <w:rsid w:val="006D2A3D"/>
    <w:rsid w:val="006D2AEE"/>
    <w:rsid w:val="006D51FC"/>
    <w:rsid w:val="006D5550"/>
    <w:rsid w:val="006D662A"/>
    <w:rsid w:val="006E08D0"/>
    <w:rsid w:val="006E0C66"/>
    <w:rsid w:val="006E1917"/>
    <w:rsid w:val="006E1BB5"/>
    <w:rsid w:val="006E1CD1"/>
    <w:rsid w:val="006E2F49"/>
    <w:rsid w:val="006E49C5"/>
    <w:rsid w:val="006E5F42"/>
    <w:rsid w:val="006E6465"/>
    <w:rsid w:val="006E6518"/>
    <w:rsid w:val="006E7130"/>
    <w:rsid w:val="006E7399"/>
    <w:rsid w:val="006F1C33"/>
    <w:rsid w:val="006F1D6F"/>
    <w:rsid w:val="006F2D6A"/>
    <w:rsid w:val="006F3554"/>
    <w:rsid w:val="006F3874"/>
    <w:rsid w:val="006F3C46"/>
    <w:rsid w:val="006F44A4"/>
    <w:rsid w:val="006F5793"/>
    <w:rsid w:val="006F5D2F"/>
    <w:rsid w:val="006F7578"/>
    <w:rsid w:val="006F7E58"/>
    <w:rsid w:val="00700B44"/>
    <w:rsid w:val="0070455A"/>
    <w:rsid w:val="00706B20"/>
    <w:rsid w:val="00707EF1"/>
    <w:rsid w:val="00710066"/>
    <w:rsid w:val="0071100B"/>
    <w:rsid w:val="00712986"/>
    <w:rsid w:val="00712E90"/>
    <w:rsid w:val="0071349D"/>
    <w:rsid w:val="0071406F"/>
    <w:rsid w:val="007143C6"/>
    <w:rsid w:val="007155AC"/>
    <w:rsid w:val="007161F6"/>
    <w:rsid w:val="007164A8"/>
    <w:rsid w:val="00716F62"/>
    <w:rsid w:val="00720063"/>
    <w:rsid w:val="0072057C"/>
    <w:rsid w:val="00721079"/>
    <w:rsid w:val="00721722"/>
    <w:rsid w:val="007228FF"/>
    <w:rsid w:val="00724754"/>
    <w:rsid w:val="00724D3E"/>
    <w:rsid w:val="00727049"/>
    <w:rsid w:val="007272F8"/>
    <w:rsid w:val="00731792"/>
    <w:rsid w:val="007329CE"/>
    <w:rsid w:val="007331C2"/>
    <w:rsid w:val="00734C27"/>
    <w:rsid w:val="00735231"/>
    <w:rsid w:val="0073543E"/>
    <w:rsid w:val="0073592F"/>
    <w:rsid w:val="0073656A"/>
    <w:rsid w:val="0073665D"/>
    <w:rsid w:val="00736D2A"/>
    <w:rsid w:val="00737CAE"/>
    <w:rsid w:val="007420B2"/>
    <w:rsid w:val="0074250E"/>
    <w:rsid w:val="00742913"/>
    <w:rsid w:val="00744452"/>
    <w:rsid w:val="00745573"/>
    <w:rsid w:val="007455F8"/>
    <w:rsid w:val="00746AB6"/>
    <w:rsid w:val="00746BCA"/>
    <w:rsid w:val="00747345"/>
    <w:rsid w:val="00751CDC"/>
    <w:rsid w:val="00752285"/>
    <w:rsid w:val="00753377"/>
    <w:rsid w:val="00756036"/>
    <w:rsid w:val="00756B91"/>
    <w:rsid w:val="0075758E"/>
    <w:rsid w:val="0075769E"/>
    <w:rsid w:val="0075790F"/>
    <w:rsid w:val="00757EDE"/>
    <w:rsid w:val="007601CF"/>
    <w:rsid w:val="007619CF"/>
    <w:rsid w:val="00761CAC"/>
    <w:rsid w:val="007643BF"/>
    <w:rsid w:val="0076459D"/>
    <w:rsid w:val="00765370"/>
    <w:rsid w:val="00765879"/>
    <w:rsid w:val="00765B19"/>
    <w:rsid w:val="00765F3A"/>
    <w:rsid w:val="0076621C"/>
    <w:rsid w:val="0076652E"/>
    <w:rsid w:val="00766C23"/>
    <w:rsid w:val="0077066B"/>
    <w:rsid w:val="00771704"/>
    <w:rsid w:val="007742E3"/>
    <w:rsid w:val="0077481D"/>
    <w:rsid w:val="00776279"/>
    <w:rsid w:val="00776439"/>
    <w:rsid w:val="00776A24"/>
    <w:rsid w:val="00776A28"/>
    <w:rsid w:val="00776CB0"/>
    <w:rsid w:val="007770BC"/>
    <w:rsid w:val="0077721D"/>
    <w:rsid w:val="00777B9E"/>
    <w:rsid w:val="00781053"/>
    <w:rsid w:val="0078218A"/>
    <w:rsid w:val="00782C51"/>
    <w:rsid w:val="007835AE"/>
    <w:rsid w:val="00783920"/>
    <w:rsid w:val="007845A5"/>
    <w:rsid w:val="00786BCF"/>
    <w:rsid w:val="00786E91"/>
    <w:rsid w:val="0079189D"/>
    <w:rsid w:val="007929FD"/>
    <w:rsid w:val="00792EB0"/>
    <w:rsid w:val="00793024"/>
    <w:rsid w:val="007933C2"/>
    <w:rsid w:val="007933CE"/>
    <w:rsid w:val="00793443"/>
    <w:rsid w:val="00793742"/>
    <w:rsid w:val="00793B03"/>
    <w:rsid w:val="007941FC"/>
    <w:rsid w:val="0079428F"/>
    <w:rsid w:val="007943E3"/>
    <w:rsid w:val="00795097"/>
    <w:rsid w:val="007952F2"/>
    <w:rsid w:val="00796E27"/>
    <w:rsid w:val="00796E87"/>
    <w:rsid w:val="00797D1E"/>
    <w:rsid w:val="007A03A9"/>
    <w:rsid w:val="007A089A"/>
    <w:rsid w:val="007A118E"/>
    <w:rsid w:val="007A11B2"/>
    <w:rsid w:val="007A17A4"/>
    <w:rsid w:val="007A20D3"/>
    <w:rsid w:val="007A24F6"/>
    <w:rsid w:val="007A2E29"/>
    <w:rsid w:val="007A37ED"/>
    <w:rsid w:val="007A4916"/>
    <w:rsid w:val="007A4C0F"/>
    <w:rsid w:val="007A5CAB"/>
    <w:rsid w:val="007A65FE"/>
    <w:rsid w:val="007B06EF"/>
    <w:rsid w:val="007B220A"/>
    <w:rsid w:val="007B2F3E"/>
    <w:rsid w:val="007B37C9"/>
    <w:rsid w:val="007B3A3D"/>
    <w:rsid w:val="007B3FB5"/>
    <w:rsid w:val="007B43E7"/>
    <w:rsid w:val="007B4A9E"/>
    <w:rsid w:val="007B56F5"/>
    <w:rsid w:val="007B6A17"/>
    <w:rsid w:val="007B6B2A"/>
    <w:rsid w:val="007C0190"/>
    <w:rsid w:val="007C027F"/>
    <w:rsid w:val="007C0493"/>
    <w:rsid w:val="007C12F2"/>
    <w:rsid w:val="007C22AF"/>
    <w:rsid w:val="007C28AF"/>
    <w:rsid w:val="007C31B6"/>
    <w:rsid w:val="007C5031"/>
    <w:rsid w:val="007C5D22"/>
    <w:rsid w:val="007C63C9"/>
    <w:rsid w:val="007C7653"/>
    <w:rsid w:val="007C7A92"/>
    <w:rsid w:val="007D0268"/>
    <w:rsid w:val="007D1633"/>
    <w:rsid w:val="007D2369"/>
    <w:rsid w:val="007D2ABD"/>
    <w:rsid w:val="007D3A5D"/>
    <w:rsid w:val="007D4147"/>
    <w:rsid w:val="007D4272"/>
    <w:rsid w:val="007D4C61"/>
    <w:rsid w:val="007D53C8"/>
    <w:rsid w:val="007D645A"/>
    <w:rsid w:val="007D66D3"/>
    <w:rsid w:val="007D6CD8"/>
    <w:rsid w:val="007D72E2"/>
    <w:rsid w:val="007E0D08"/>
    <w:rsid w:val="007E1146"/>
    <w:rsid w:val="007E26CF"/>
    <w:rsid w:val="007E3B74"/>
    <w:rsid w:val="007E3FAC"/>
    <w:rsid w:val="007E7867"/>
    <w:rsid w:val="007F03FD"/>
    <w:rsid w:val="007F2D08"/>
    <w:rsid w:val="007F3091"/>
    <w:rsid w:val="007F3904"/>
    <w:rsid w:val="007F5371"/>
    <w:rsid w:val="007F59FD"/>
    <w:rsid w:val="007F5DCD"/>
    <w:rsid w:val="007F5EEB"/>
    <w:rsid w:val="007F6126"/>
    <w:rsid w:val="007F62D1"/>
    <w:rsid w:val="007F6800"/>
    <w:rsid w:val="007F68B5"/>
    <w:rsid w:val="007F7448"/>
    <w:rsid w:val="007F75C3"/>
    <w:rsid w:val="0080009A"/>
    <w:rsid w:val="008015CC"/>
    <w:rsid w:val="00802EC9"/>
    <w:rsid w:val="00803BE2"/>
    <w:rsid w:val="008040EA"/>
    <w:rsid w:val="0080600F"/>
    <w:rsid w:val="00806183"/>
    <w:rsid w:val="008067E2"/>
    <w:rsid w:val="00807413"/>
    <w:rsid w:val="00807613"/>
    <w:rsid w:val="008100E6"/>
    <w:rsid w:val="008105BF"/>
    <w:rsid w:val="00810F6A"/>
    <w:rsid w:val="00811AC2"/>
    <w:rsid w:val="00812A14"/>
    <w:rsid w:val="008134B5"/>
    <w:rsid w:val="0081627C"/>
    <w:rsid w:val="00820448"/>
    <w:rsid w:val="00820950"/>
    <w:rsid w:val="00821C1B"/>
    <w:rsid w:val="0082229B"/>
    <w:rsid w:val="00822DAA"/>
    <w:rsid w:val="008235E1"/>
    <w:rsid w:val="0082373F"/>
    <w:rsid w:val="00824C2D"/>
    <w:rsid w:val="0082566C"/>
    <w:rsid w:val="008269B8"/>
    <w:rsid w:val="008276FF"/>
    <w:rsid w:val="00827ECA"/>
    <w:rsid w:val="00827EDB"/>
    <w:rsid w:val="0083076E"/>
    <w:rsid w:val="00830C6A"/>
    <w:rsid w:val="00831858"/>
    <w:rsid w:val="0083255F"/>
    <w:rsid w:val="0083269D"/>
    <w:rsid w:val="008328EC"/>
    <w:rsid w:val="00832E12"/>
    <w:rsid w:val="00835675"/>
    <w:rsid w:val="00835BAF"/>
    <w:rsid w:val="008365D0"/>
    <w:rsid w:val="0083681B"/>
    <w:rsid w:val="008370AE"/>
    <w:rsid w:val="0083742C"/>
    <w:rsid w:val="00837EAC"/>
    <w:rsid w:val="00837EC7"/>
    <w:rsid w:val="00840E79"/>
    <w:rsid w:val="00841715"/>
    <w:rsid w:val="0084287B"/>
    <w:rsid w:val="00843206"/>
    <w:rsid w:val="008438C7"/>
    <w:rsid w:val="00843CCB"/>
    <w:rsid w:val="00844CA2"/>
    <w:rsid w:val="00844FBB"/>
    <w:rsid w:val="00845A58"/>
    <w:rsid w:val="008466C9"/>
    <w:rsid w:val="008474C6"/>
    <w:rsid w:val="0084750B"/>
    <w:rsid w:val="00850030"/>
    <w:rsid w:val="008511E1"/>
    <w:rsid w:val="00851672"/>
    <w:rsid w:val="00852B54"/>
    <w:rsid w:val="00853554"/>
    <w:rsid w:val="00853B86"/>
    <w:rsid w:val="00854039"/>
    <w:rsid w:val="00856115"/>
    <w:rsid w:val="0085677A"/>
    <w:rsid w:val="00856FEE"/>
    <w:rsid w:val="008572E3"/>
    <w:rsid w:val="00857E7D"/>
    <w:rsid w:val="00857FF7"/>
    <w:rsid w:val="008602D3"/>
    <w:rsid w:val="00860587"/>
    <w:rsid w:val="00860FD4"/>
    <w:rsid w:val="008638C3"/>
    <w:rsid w:val="00863C9B"/>
    <w:rsid w:val="00864103"/>
    <w:rsid w:val="0086444A"/>
    <w:rsid w:val="00864B78"/>
    <w:rsid w:val="00865B5F"/>
    <w:rsid w:val="0087080D"/>
    <w:rsid w:val="00870ADD"/>
    <w:rsid w:val="0087111B"/>
    <w:rsid w:val="0087154C"/>
    <w:rsid w:val="00871CCE"/>
    <w:rsid w:val="008721FC"/>
    <w:rsid w:val="008735D4"/>
    <w:rsid w:val="00873CB4"/>
    <w:rsid w:val="00873D60"/>
    <w:rsid w:val="00874DE5"/>
    <w:rsid w:val="0087538F"/>
    <w:rsid w:val="00875BA1"/>
    <w:rsid w:val="00876846"/>
    <w:rsid w:val="00876B36"/>
    <w:rsid w:val="0087717E"/>
    <w:rsid w:val="00877EFC"/>
    <w:rsid w:val="0088031A"/>
    <w:rsid w:val="0088190D"/>
    <w:rsid w:val="00881C73"/>
    <w:rsid w:val="00881DB5"/>
    <w:rsid w:val="00882519"/>
    <w:rsid w:val="0088302D"/>
    <w:rsid w:val="0088309A"/>
    <w:rsid w:val="00883EC8"/>
    <w:rsid w:val="00884523"/>
    <w:rsid w:val="00885211"/>
    <w:rsid w:val="00885374"/>
    <w:rsid w:val="0088583A"/>
    <w:rsid w:val="00886046"/>
    <w:rsid w:val="008863BA"/>
    <w:rsid w:val="00887165"/>
    <w:rsid w:val="00887A9F"/>
    <w:rsid w:val="00887FCB"/>
    <w:rsid w:val="00890F37"/>
    <w:rsid w:val="00891F9C"/>
    <w:rsid w:val="00892F27"/>
    <w:rsid w:val="00893606"/>
    <w:rsid w:val="00893B19"/>
    <w:rsid w:val="00894C25"/>
    <w:rsid w:val="00894CB2"/>
    <w:rsid w:val="00897645"/>
    <w:rsid w:val="008A04B0"/>
    <w:rsid w:val="008A0EA2"/>
    <w:rsid w:val="008A22EC"/>
    <w:rsid w:val="008A5F13"/>
    <w:rsid w:val="008A7130"/>
    <w:rsid w:val="008A7C24"/>
    <w:rsid w:val="008B008A"/>
    <w:rsid w:val="008B0188"/>
    <w:rsid w:val="008B055E"/>
    <w:rsid w:val="008B0B86"/>
    <w:rsid w:val="008B2CD8"/>
    <w:rsid w:val="008B4173"/>
    <w:rsid w:val="008B4F4E"/>
    <w:rsid w:val="008B52D2"/>
    <w:rsid w:val="008B5795"/>
    <w:rsid w:val="008B5B71"/>
    <w:rsid w:val="008B6E67"/>
    <w:rsid w:val="008B7186"/>
    <w:rsid w:val="008B7498"/>
    <w:rsid w:val="008C0167"/>
    <w:rsid w:val="008C0B34"/>
    <w:rsid w:val="008C0D78"/>
    <w:rsid w:val="008C14F1"/>
    <w:rsid w:val="008C31CF"/>
    <w:rsid w:val="008C3329"/>
    <w:rsid w:val="008C3DDB"/>
    <w:rsid w:val="008C49D4"/>
    <w:rsid w:val="008C5763"/>
    <w:rsid w:val="008C71C6"/>
    <w:rsid w:val="008C75F9"/>
    <w:rsid w:val="008C79EC"/>
    <w:rsid w:val="008D008E"/>
    <w:rsid w:val="008D0840"/>
    <w:rsid w:val="008D0AC5"/>
    <w:rsid w:val="008D17D4"/>
    <w:rsid w:val="008D1ACD"/>
    <w:rsid w:val="008D3184"/>
    <w:rsid w:val="008D3A57"/>
    <w:rsid w:val="008D6109"/>
    <w:rsid w:val="008D66EB"/>
    <w:rsid w:val="008D7BE0"/>
    <w:rsid w:val="008D7CF8"/>
    <w:rsid w:val="008E037F"/>
    <w:rsid w:val="008E182E"/>
    <w:rsid w:val="008E1F10"/>
    <w:rsid w:val="008E265B"/>
    <w:rsid w:val="008E3FE6"/>
    <w:rsid w:val="008E43C5"/>
    <w:rsid w:val="008E671A"/>
    <w:rsid w:val="008E7051"/>
    <w:rsid w:val="008E7206"/>
    <w:rsid w:val="008F105F"/>
    <w:rsid w:val="008F1172"/>
    <w:rsid w:val="008F1B8A"/>
    <w:rsid w:val="008F2C62"/>
    <w:rsid w:val="008F2E42"/>
    <w:rsid w:val="008F302F"/>
    <w:rsid w:val="008F3520"/>
    <w:rsid w:val="008F3E9A"/>
    <w:rsid w:val="008F4901"/>
    <w:rsid w:val="008F551F"/>
    <w:rsid w:val="008F685F"/>
    <w:rsid w:val="008F725F"/>
    <w:rsid w:val="008F73F1"/>
    <w:rsid w:val="008F7542"/>
    <w:rsid w:val="0090233F"/>
    <w:rsid w:val="00902C07"/>
    <w:rsid w:val="009035C9"/>
    <w:rsid w:val="00905735"/>
    <w:rsid w:val="00905D35"/>
    <w:rsid w:val="00905D7F"/>
    <w:rsid w:val="00906EA2"/>
    <w:rsid w:val="00907263"/>
    <w:rsid w:val="00907325"/>
    <w:rsid w:val="00910266"/>
    <w:rsid w:val="009109BE"/>
    <w:rsid w:val="00911A7D"/>
    <w:rsid w:val="00913704"/>
    <w:rsid w:val="00913B37"/>
    <w:rsid w:val="0091504C"/>
    <w:rsid w:val="00915505"/>
    <w:rsid w:val="00915D11"/>
    <w:rsid w:val="00917405"/>
    <w:rsid w:val="00917B09"/>
    <w:rsid w:val="00920F25"/>
    <w:rsid w:val="00921118"/>
    <w:rsid w:val="0092209A"/>
    <w:rsid w:val="009226C4"/>
    <w:rsid w:val="00922DFB"/>
    <w:rsid w:val="00923B1C"/>
    <w:rsid w:val="00924A78"/>
    <w:rsid w:val="00924F39"/>
    <w:rsid w:val="009268DB"/>
    <w:rsid w:val="00926A3E"/>
    <w:rsid w:val="00926F9C"/>
    <w:rsid w:val="0092791E"/>
    <w:rsid w:val="0092795C"/>
    <w:rsid w:val="00927B7A"/>
    <w:rsid w:val="00927C56"/>
    <w:rsid w:val="00927D46"/>
    <w:rsid w:val="00927F3D"/>
    <w:rsid w:val="009300EC"/>
    <w:rsid w:val="00930102"/>
    <w:rsid w:val="0093068C"/>
    <w:rsid w:val="00930A41"/>
    <w:rsid w:val="00930C12"/>
    <w:rsid w:val="00930F60"/>
    <w:rsid w:val="009319B8"/>
    <w:rsid w:val="00932426"/>
    <w:rsid w:val="009332E2"/>
    <w:rsid w:val="009347BF"/>
    <w:rsid w:val="00934D8E"/>
    <w:rsid w:val="0093518A"/>
    <w:rsid w:val="00936942"/>
    <w:rsid w:val="0093697B"/>
    <w:rsid w:val="009370FF"/>
    <w:rsid w:val="0094029E"/>
    <w:rsid w:val="0094128F"/>
    <w:rsid w:val="00941D17"/>
    <w:rsid w:val="0094292E"/>
    <w:rsid w:val="00942D14"/>
    <w:rsid w:val="0094425D"/>
    <w:rsid w:val="0094558D"/>
    <w:rsid w:val="009455C6"/>
    <w:rsid w:val="00946BE1"/>
    <w:rsid w:val="00947138"/>
    <w:rsid w:val="00951759"/>
    <w:rsid w:val="00952093"/>
    <w:rsid w:val="00952A24"/>
    <w:rsid w:val="0095319B"/>
    <w:rsid w:val="009532AC"/>
    <w:rsid w:val="009540E6"/>
    <w:rsid w:val="00955048"/>
    <w:rsid w:val="00955ECB"/>
    <w:rsid w:val="00960EB5"/>
    <w:rsid w:val="00960F73"/>
    <w:rsid w:val="009610DF"/>
    <w:rsid w:val="009619D1"/>
    <w:rsid w:val="00962017"/>
    <w:rsid w:val="00962267"/>
    <w:rsid w:val="00962A2E"/>
    <w:rsid w:val="00962ECA"/>
    <w:rsid w:val="00963360"/>
    <w:rsid w:val="0096340B"/>
    <w:rsid w:val="00963959"/>
    <w:rsid w:val="009642C7"/>
    <w:rsid w:val="0096542F"/>
    <w:rsid w:val="00966324"/>
    <w:rsid w:val="00966979"/>
    <w:rsid w:val="00967517"/>
    <w:rsid w:val="00967BAD"/>
    <w:rsid w:val="00970F78"/>
    <w:rsid w:val="00972AA6"/>
    <w:rsid w:val="00973316"/>
    <w:rsid w:val="00974B89"/>
    <w:rsid w:val="00974B8C"/>
    <w:rsid w:val="00974D24"/>
    <w:rsid w:val="00975813"/>
    <w:rsid w:val="00975C4F"/>
    <w:rsid w:val="00977377"/>
    <w:rsid w:val="00977698"/>
    <w:rsid w:val="00983760"/>
    <w:rsid w:val="00983B19"/>
    <w:rsid w:val="00983F07"/>
    <w:rsid w:val="009842F0"/>
    <w:rsid w:val="009843CD"/>
    <w:rsid w:val="00984E6A"/>
    <w:rsid w:val="00985166"/>
    <w:rsid w:val="009854A3"/>
    <w:rsid w:val="00985778"/>
    <w:rsid w:val="009858E2"/>
    <w:rsid w:val="00986582"/>
    <w:rsid w:val="009865CF"/>
    <w:rsid w:val="00987A6D"/>
    <w:rsid w:val="009903D6"/>
    <w:rsid w:val="009912B2"/>
    <w:rsid w:val="00991394"/>
    <w:rsid w:val="0099153B"/>
    <w:rsid w:val="009917CD"/>
    <w:rsid w:val="00991A1A"/>
    <w:rsid w:val="00991D37"/>
    <w:rsid w:val="00991E51"/>
    <w:rsid w:val="009935BC"/>
    <w:rsid w:val="009936C8"/>
    <w:rsid w:val="00994306"/>
    <w:rsid w:val="009949BB"/>
    <w:rsid w:val="00994B34"/>
    <w:rsid w:val="00994EF1"/>
    <w:rsid w:val="009956E3"/>
    <w:rsid w:val="009960D7"/>
    <w:rsid w:val="009A0258"/>
    <w:rsid w:val="009A0437"/>
    <w:rsid w:val="009A138E"/>
    <w:rsid w:val="009A2665"/>
    <w:rsid w:val="009A2A3C"/>
    <w:rsid w:val="009A4085"/>
    <w:rsid w:val="009A4112"/>
    <w:rsid w:val="009A4362"/>
    <w:rsid w:val="009A46A3"/>
    <w:rsid w:val="009A4A52"/>
    <w:rsid w:val="009A4B94"/>
    <w:rsid w:val="009A5E95"/>
    <w:rsid w:val="009A5FB9"/>
    <w:rsid w:val="009A6502"/>
    <w:rsid w:val="009B00D3"/>
    <w:rsid w:val="009B4BC8"/>
    <w:rsid w:val="009B6B08"/>
    <w:rsid w:val="009B6DAB"/>
    <w:rsid w:val="009B6F63"/>
    <w:rsid w:val="009B7173"/>
    <w:rsid w:val="009C1C91"/>
    <w:rsid w:val="009C2486"/>
    <w:rsid w:val="009C2D24"/>
    <w:rsid w:val="009C2E71"/>
    <w:rsid w:val="009C4656"/>
    <w:rsid w:val="009C626D"/>
    <w:rsid w:val="009C67A0"/>
    <w:rsid w:val="009D25BD"/>
    <w:rsid w:val="009D2852"/>
    <w:rsid w:val="009D2DD2"/>
    <w:rsid w:val="009D3B23"/>
    <w:rsid w:val="009D4ECB"/>
    <w:rsid w:val="009D53BD"/>
    <w:rsid w:val="009D57C5"/>
    <w:rsid w:val="009D75C3"/>
    <w:rsid w:val="009E0440"/>
    <w:rsid w:val="009E232C"/>
    <w:rsid w:val="009E2AF0"/>
    <w:rsid w:val="009E3AB0"/>
    <w:rsid w:val="009E4254"/>
    <w:rsid w:val="009E46DD"/>
    <w:rsid w:val="009E478B"/>
    <w:rsid w:val="009E4EBF"/>
    <w:rsid w:val="009E5E63"/>
    <w:rsid w:val="009E63AC"/>
    <w:rsid w:val="009E652D"/>
    <w:rsid w:val="009E7C17"/>
    <w:rsid w:val="009F045E"/>
    <w:rsid w:val="009F1CA7"/>
    <w:rsid w:val="009F2989"/>
    <w:rsid w:val="009F2D96"/>
    <w:rsid w:val="009F3266"/>
    <w:rsid w:val="009F3575"/>
    <w:rsid w:val="009F6053"/>
    <w:rsid w:val="009F64A3"/>
    <w:rsid w:val="009F73ED"/>
    <w:rsid w:val="009F75B0"/>
    <w:rsid w:val="00A01A68"/>
    <w:rsid w:val="00A01EC0"/>
    <w:rsid w:val="00A02C63"/>
    <w:rsid w:val="00A03753"/>
    <w:rsid w:val="00A03FE7"/>
    <w:rsid w:val="00A04343"/>
    <w:rsid w:val="00A06354"/>
    <w:rsid w:val="00A07186"/>
    <w:rsid w:val="00A108BD"/>
    <w:rsid w:val="00A11A23"/>
    <w:rsid w:val="00A12A6A"/>
    <w:rsid w:val="00A12E72"/>
    <w:rsid w:val="00A135ED"/>
    <w:rsid w:val="00A153F5"/>
    <w:rsid w:val="00A1689A"/>
    <w:rsid w:val="00A175F9"/>
    <w:rsid w:val="00A17769"/>
    <w:rsid w:val="00A21508"/>
    <w:rsid w:val="00A2375D"/>
    <w:rsid w:val="00A23D02"/>
    <w:rsid w:val="00A24FE2"/>
    <w:rsid w:val="00A2520F"/>
    <w:rsid w:val="00A258CB"/>
    <w:rsid w:val="00A25AF9"/>
    <w:rsid w:val="00A26212"/>
    <w:rsid w:val="00A27651"/>
    <w:rsid w:val="00A27772"/>
    <w:rsid w:val="00A27995"/>
    <w:rsid w:val="00A27A0C"/>
    <w:rsid w:val="00A27D73"/>
    <w:rsid w:val="00A30B84"/>
    <w:rsid w:val="00A317B9"/>
    <w:rsid w:val="00A31E10"/>
    <w:rsid w:val="00A3248B"/>
    <w:rsid w:val="00A335D8"/>
    <w:rsid w:val="00A338F8"/>
    <w:rsid w:val="00A3420E"/>
    <w:rsid w:val="00A34A2D"/>
    <w:rsid w:val="00A350AA"/>
    <w:rsid w:val="00A36429"/>
    <w:rsid w:val="00A36826"/>
    <w:rsid w:val="00A36FD1"/>
    <w:rsid w:val="00A3767B"/>
    <w:rsid w:val="00A41610"/>
    <w:rsid w:val="00A41A9B"/>
    <w:rsid w:val="00A432CE"/>
    <w:rsid w:val="00A44BB2"/>
    <w:rsid w:val="00A47B88"/>
    <w:rsid w:val="00A47CE8"/>
    <w:rsid w:val="00A47D72"/>
    <w:rsid w:val="00A50A8F"/>
    <w:rsid w:val="00A51A47"/>
    <w:rsid w:val="00A5266D"/>
    <w:rsid w:val="00A53808"/>
    <w:rsid w:val="00A54B1D"/>
    <w:rsid w:val="00A57EF7"/>
    <w:rsid w:val="00A6016B"/>
    <w:rsid w:val="00A60602"/>
    <w:rsid w:val="00A6122C"/>
    <w:rsid w:val="00A61473"/>
    <w:rsid w:val="00A62E4F"/>
    <w:rsid w:val="00A63CC9"/>
    <w:rsid w:val="00A672E0"/>
    <w:rsid w:val="00A67D11"/>
    <w:rsid w:val="00A67F85"/>
    <w:rsid w:val="00A71856"/>
    <w:rsid w:val="00A719E0"/>
    <w:rsid w:val="00A723C3"/>
    <w:rsid w:val="00A72545"/>
    <w:rsid w:val="00A729A3"/>
    <w:rsid w:val="00A72F2A"/>
    <w:rsid w:val="00A74A17"/>
    <w:rsid w:val="00A758E0"/>
    <w:rsid w:val="00A762E6"/>
    <w:rsid w:val="00A76A96"/>
    <w:rsid w:val="00A77698"/>
    <w:rsid w:val="00A818E9"/>
    <w:rsid w:val="00A81D9B"/>
    <w:rsid w:val="00A82F9C"/>
    <w:rsid w:val="00A835CD"/>
    <w:rsid w:val="00A837E7"/>
    <w:rsid w:val="00A83DD3"/>
    <w:rsid w:val="00A84140"/>
    <w:rsid w:val="00A84871"/>
    <w:rsid w:val="00A84D6A"/>
    <w:rsid w:val="00A84DB5"/>
    <w:rsid w:val="00A86587"/>
    <w:rsid w:val="00A86C44"/>
    <w:rsid w:val="00A870E3"/>
    <w:rsid w:val="00A875C2"/>
    <w:rsid w:val="00A91461"/>
    <w:rsid w:val="00A91D31"/>
    <w:rsid w:val="00A9203E"/>
    <w:rsid w:val="00A925BC"/>
    <w:rsid w:val="00A952A7"/>
    <w:rsid w:val="00A95360"/>
    <w:rsid w:val="00A954B8"/>
    <w:rsid w:val="00A95A41"/>
    <w:rsid w:val="00A95D6F"/>
    <w:rsid w:val="00A962DA"/>
    <w:rsid w:val="00A964F6"/>
    <w:rsid w:val="00A97017"/>
    <w:rsid w:val="00AA1365"/>
    <w:rsid w:val="00AA13B2"/>
    <w:rsid w:val="00AA252B"/>
    <w:rsid w:val="00AA3EE9"/>
    <w:rsid w:val="00AA4661"/>
    <w:rsid w:val="00AA4726"/>
    <w:rsid w:val="00AA5350"/>
    <w:rsid w:val="00AA5A24"/>
    <w:rsid w:val="00AA70D8"/>
    <w:rsid w:val="00AA79A0"/>
    <w:rsid w:val="00AA79BE"/>
    <w:rsid w:val="00AB1E87"/>
    <w:rsid w:val="00AB2044"/>
    <w:rsid w:val="00AB45ED"/>
    <w:rsid w:val="00AB4A38"/>
    <w:rsid w:val="00AB4C9E"/>
    <w:rsid w:val="00AB603A"/>
    <w:rsid w:val="00AB6E1E"/>
    <w:rsid w:val="00AC0452"/>
    <w:rsid w:val="00AC1C6F"/>
    <w:rsid w:val="00AC2114"/>
    <w:rsid w:val="00AC2680"/>
    <w:rsid w:val="00AC2720"/>
    <w:rsid w:val="00AC2823"/>
    <w:rsid w:val="00AC32A8"/>
    <w:rsid w:val="00AC39B9"/>
    <w:rsid w:val="00AC3D3A"/>
    <w:rsid w:val="00AC588F"/>
    <w:rsid w:val="00AC6758"/>
    <w:rsid w:val="00AC7930"/>
    <w:rsid w:val="00AC7D4A"/>
    <w:rsid w:val="00AD00AD"/>
    <w:rsid w:val="00AD03A9"/>
    <w:rsid w:val="00AD04A4"/>
    <w:rsid w:val="00AD17F0"/>
    <w:rsid w:val="00AD1A82"/>
    <w:rsid w:val="00AD1CAE"/>
    <w:rsid w:val="00AD3238"/>
    <w:rsid w:val="00AD510B"/>
    <w:rsid w:val="00AD5839"/>
    <w:rsid w:val="00AD5BAC"/>
    <w:rsid w:val="00AE0661"/>
    <w:rsid w:val="00AE13DB"/>
    <w:rsid w:val="00AE248D"/>
    <w:rsid w:val="00AE2658"/>
    <w:rsid w:val="00AE276F"/>
    <w:rsid w:val="00AE30FA"/>
    <w:rsid w:val="00AE4956"/>
    <w:rsid w:val="00AE553D"/>
    <w:rsid w:val="00AE5A55"/>
    <w:rsid w:val="00AE5F99"/>
    <w:rsid w:val="00AE68F0"/>
    <w:rsid w:val="00AE7D97"/>
    <w:rsid w:val="00AF0720"/>
    <w:rsid w:val="00AF132B"/>
    <w:rsid w:val="00AF28E4"/>
    <w:rsid w:val="00AF313C"/>
    <w:rsid w:val="00AF3569"/>
    <w:rsid w:val="00AF3FD8"/>
    <w:rsid w:val="00AF5100"/>
    <w:rsid w:val="00AF6455"/>
    <w:rsid w:val="00AF66C3"/>
    <w:rsid w:val="00AF78DD"/>
    <w:rsid w:val="00AF7BDB"/>
    <w:rsid w:val="00B01CFE"/>
    <w:rsid w:val="00B01FA7"/>
    <w:rsid w:val="00B02F33"/>
    <w:rsid w:val="00B0321E"/>
    <w:rsid w:val="00B045B1"/>
    <w:rsid w:val="00B04789"/>
    <w:rsid w:val="00B0517B"/>
    <w:rsid w:val="00B07295"/>
    <w:rsid w:val="00B072CB"/>
    <w:rsid w:val="00B07E2B"/>
    <w:rsid w:val="00B11F19"/>
    <w:rsid w:val="00B1312E"/>
    <w:rsid w:val="00B1387D"/>
    <w:rsid w:val="00B14ABF"/>
    <w:rsid w:val="00B14ACF"/>
    <w:rsid w:val="00B16121"/>
    <w:rsid w:val="00B16268"/>
    <w:rsid w:val="00B1646A"/>
    <w:rsid w:val="00B16BE6"/>
    <w:rsid w:val="00B16E0C"/>
    <w:rsid w:val="00B176B8"/>
    <w:rsid w:val="00B201D0"/>
    <w:rsid w:val="00B20C7F"/>
    <w:rsid w:val="00B2210E"/>
    <w:rsid w:val="00B232DC"/>
    <w:rsid w:val="00B24379"/>
    <w:rsid w:val="00B24F45"/>
    <w:rsid w:val="00B25C29"/>
    <w:rsid w:val="00B25DA7"/>
    <w:rsid w:val="00B27FF9"/>
    <w:rsid w:val="00B30CE8"/>
    <w:rsid w:val="00B316F9"/>
    <w:rsid w:val="00B32020"/>
    <w:rsid w:val="00B32260"/>
    <w:rsid w:val="00B32415"/>
    <w:rsid w:val="00B33E29"/>
    <w:rsid w:val="00B34C43"/>
    <w:rsid w:val="00B35B7E"/>
    <w:rsid w:val="00B371F3"/>
    <w:rsid w:val="00B374BB"/>
    <w:rsid w:val="00B405CA"/>
    <w:rsid w:val="00B40B5D"/>
    <w:rsid w:val="00B40BC0"/>
    <w:rsid w:val="00B41BAC"/>
    <w:rsid w:val="00B424BC"/>
    <w:rsid w:val="00B42C3F"/>
    <w:rsid w:val="00B43046"/>
    <w:rsid w:val="00B4431E"/>
    <w:rsid w:val="00B45004"/>
    <w:rsid w:val="00B46928"/>
    <w:rsid w:val="00B508DC"/>
    <w:rsid w:val="00B50BA6"/>
    <w:rsid w:val="00B51824"/>
    <w:rsid w:val="00B52059"/>
    <w:rsid w:val="00B524DA"/>
    <w:rsid w:val="00B53FB2"/>
    <w:rsid w:val="00B5408B"/>
    <w:rsid w:val="00B54630"/>
    <w:rsid w:val="00B54649"/>
    <w:rsid w:val="00B55159"/>
    <w:rsid w:val="00B55886"/>
    <w:rsid w:val="00B560C6"/>
    <w:rsid w:val="00B560CC"/>
    <w:rsid w:val="00B56129"/>
    <w:rsid w:val="00B56F43"/>
    <w:rsid w:val="00B572D3"/>
    <w:rsid w:val="00B57380"/>
    <w:rsid w:val="00B573CE"/>
    <w:rsid w:val="00B60007"/>
    <w:rsid w:val="00B6005C"/>
    <w:rsid w:val="00B62C15"/>
    <w:rsid w:val="00B63B11"/>
    <w:rsid w:val="00B6419E"/>
    <w:rsid w:val="00B65ABB"/>
    <w:rsid w:val="00B70F67"/>
    <w:rsid w:val="00B72ADE"/>
    <w:rsid w:val="00B7407A"/>
    <w:rsid w:val="00B74FD8"/>
    <w:rsid w:val="00B76508"/>
    <w:rsid w:val="00B7665B"/>
    <w:rsid w:val="00B77F0C"/>
    <w:rsid w:val="00B801F0"/>
    <w:rsid w:val="00B80E65"/>
    <w:rsid w:val="00B82838"/>
    <w:rsid w:val="00B82E9E"/>
    <w:rsid w:val="00B82FB8"/>
    <w:rsid w:val="00B878E0"/>
    <w:rsid w:val="00B90379"/>
    <w:rsid w:val="00B903D4"/>
    <w:rsid w:val="00B9065D"/>
    <w:rsid w:val="00B90924"/>
    <w:rsid w:val="00B90DAE"/>
    <w:rsid w:val="00B9108D"/>
    <w:rsid w:val="00B92CC3"/>
    <w:rsid w:val="00B930E0"/>
    <w:rsid w:val="00B93E30"/>
    <w:rsid w:val="00B94D6C"/>
    <w:rsid w:val="00B9524D"/>
    <w:rsid w:val="00B95392"/>
    <w:rsid w:val="00B969C7"/>
    <w:rsid w:val="00B97FF9"/>
    <w:rsid w:val="00BA0273"/>
    <w:rsid w:val="00BA2420"/>
    <w:rsid w:val="00BA2560"/>
    <w:rsid w:val="00BA4C0C"/>
    <w:rsid w:val="00BA53A4"/>
    <w:rsid w:val="00BA6988"/>
    <w:rsid w:val="00BA6AB5"/>
    <w:rsid w:val="00BA7043"/>
    <w:rsid w:val="00BA7AEE"/>
    <w:rsid w:val="00BB0ABD"/>
    <w:rsid w:val="00BB0CE6"/>
    <w:rsid w:val="00BB1F66"/>
    <w:rsid w:val="00BB2EE0"/>
    <w:rsid w:val="00BB32A0"/>
    <w:rsid w:val="00BB34E9"/>
    <w:rsid w:val="00BB3867"/>
    <w:rsid w:val="00BB4207"/>
    <w:rsid w:val="00BB48AE"/>
    <w:rsid w:val="00BB5053"/>
    <w:rsid w:val="00BB5609"/>
    <w:rsid w:val="00BB6016"/>
    <w:rsid w:val="00BB6102"/>
    <w:rsid w:val="00BC1762"/>
    <w:rsid w:val="00BC1FBD"/>
    <w:rsid w:val="00BC230F"/>
    <w:rsid w:val="00BC2EC3"/>
    <w:rsid w:val="00BC2F86"/>
    <w:rsid w:val="00BC318F"/>
    <w:rsid w:val="00BC364E"/>
    <w:rsid w:val="00BC3A62"/>
    <w:rsid w:val="00BC5142"/>
    <w:rsid w:val="00BC65AF"/>
    <w:rsid w:val="00BC6835"/>
    <w:rsid w:val="00BC6B3B"/>
    <w:rsid w:val="00BC755E"/>
    <w:rsid w:val="00BC7789"/>
    <w:rsid w:val="00BC7A22"/>
    <w:rsid w:val="00BD1295"/>
    <w:rsid w:val="00BD16B3"/>
    <w:rsid w:val="00BD2637"/>
    <w:rsid w:val="00BD27EB"/>
    <w:rsid w:val="00BD2FF2"/>
    <w:rsid w:val="00BD58D8"/>
    <w:rsid w:val="00BD5AE9"/>
    <w:rsid w:val="00BD7D5A"/>
    <w:rsid w:val="00BE0DCE"/>
    <w:rsid w:val="00BE13F1"/>
    <w:rsid w:val="00BE2955"/>
    <w:rsid w:val="00BE3ECD"/>
    <w:rsid w:val="00BE4021"/>
    <w:rsid w:val="00BE4963"/>
    <w:rsid w:val="00BE49A2"/>
    <w:rsid w:val="00BE4B1A"/>
    <w:rsid w:val="00BE4FED"/>
    <w:rsid w:val="00BE5079"/>
    <w:rsid w:val="00BE6F2B"/>
    <w:rsid w:val="00BE7948"/>
    <w:rsid w:val="00BF1FD5"/>
    <w:rsid w:val="00BF2171"/>
    <w:rsid w:val="00BF28E3"/>
    <w:rsid w:val="00BF297B"/>
    <w:rsid w:val="00BF330A"/>
    <w:rsid w:val="00BF3759"/>
    <w:rsid w:val="00BF7C37"/>
    <w:rsid w:val="00C00130"/>
    <w:rsid w:val="00C0225F"/>
    <w:rsid w:val="00C0270E"/>
    <w:rsid w:val="00C03900"/>
    <w:rsid w:val="00C0534B"/>
    <w:rsid w:val="00C05C5C"/>
    <w:rsid w:val="00C1072D"/>
    <w:rsid w:val="00C11EAC"/>
    <w:rsid w:val="00C12CA8"/>
    <w:rsid w:val="00C13C62"/>
    <w:rsid w:val="00C13ECF"/>
    <w:rsid w:val="00C14A9C"/>
    <w:rsid w:val="00C15265"/>
    <w:rsid w:val="00C15970"/>
    <w:rsid w:val="00C15FB2"/>
    <w:rsid w:val="00C16758"/>
    <w:rsid w:val="00C202B9"/>
    <w:rsid w:val="00C20406"/>
    <w:rsid w:val="00C2043A"/>
    <w:rsid w:val="00C23B8B"/>
    <w:rsid w:val="00C23E4E"/>
    <w:rsid w:val="00C25125"/>
    <w:rsid w:val="00C26257"/>
    <w:rsid w:val="00C2652F"/>
    <w:rsid w:val="00C2677E"/>
    <w:rsid w:val="00C275DC"/>
    <w:rsid w:val="00C27A53"/>
    <w:rsid w:val="00C30695"/>
    <w:rsid w:val="00C30A80"/>
    <w:rsid w:val="00C31E08"/>
    <w:rsid w:val="00C34CC3"/>
    <w:rsid w:val="00C357E0"/>
    <w:rsid w:val="00C35CFD"/>
    <w:rsid w:val="00C35E0E"/>
    <w:rsid w:val="00C37046"/>
    <w:rsid w:val="00C37B5B"/>
    <w:rsid w:val="00C37DD6"/>
    <w:rsid w:val="00C4268F"/>
    <w:rsid w:val="00C42B8B"/>
    <w:rsid w:val="00C43792"/>
    <w:rsid w:val="00C453C7"/>
    <w:rsid w:val="00C4561B"/>
    <w:rsid w:val="00C45EA2"/>
    <w:rsid w:val="00C46758"/>
    <w:rsid w:val="00C4680B"/>
    <w:rsid w:val="00C50409"/>
    <w:rsid w:val="00C5170C"/>
    <w:rsid w:val="00C522A6"/>
    <w:rsid w:val="00C53168"/>
    <w:rsid w:val="00C54F81"/>
    <w:rsid w:val="00C550F4"/>
    <w:rsid w:val="00C55502"/>
    <w:rsid w:val="00C5624E"/>
    <w:rsid w:val="00C5629D"/>
    <w:rsid w:val="00C56523"/>
    <w:rsid w:val="00C57233"/>
    <w:rsid w:val="00C575B2"/>
    <w:rsid w:val="00C57655"/>
    <w:rsid w:val="00C6045B"/>
    <w:rsid w:val="00C60462"/>
    <w:rsid w:val="00C60959"/>
    <w:rsid w:val="00C60AA8"/>
    <w:rsid w:val="00C611E0"/>
    <w:rsid w:val="00C6141C"/>
    <w:rsid w:val="00C619F0"/>
    <w:rsid w:val="00C61B63"/>
    <w:rsid w:val="00C61F35"/>
    <w:rsid w:val="00C62731"/>
    <w:rsid w:val="00C62CDC"/>
    <w:rsid w:val="00C662A0"/>
    <w:rsid w:val="00C6711F"/>
    <w:rsid w:val="00C7033C"/>
    <w:rsid w:val="00C70845"/>
    <w:rsid w:val="00C70D58"/>
    <w:rsid w:val="00C70DD2"/>
    <w:rsid w:val="00C70F1A"/>
    <w:rsid w:val="00C71277"/>
    <w:rsid w:val="00C71AB3"/>
    <w:rsid w:val="00C74D5E"/>
    <w:rsid w:val="00C75F68"/>
    <w:rsid w:val="00C779BB"/>
    <w:rsid w:val="00C80368"/>
    <w:rsid w:val="00C80C86"/>
    <w:rsid w:val="00C81603"/>
    <w:rsid w:val="00C81AD1"/>
    <w:rsid w:val="00C81C2B"/>
    <w:rsid w:val="00C832FF"/>
    <w:rsid w:val="00C84826"/>
    <w:rsid w:val="00C86698"/>
    <w:rsid w:val="00C87046"/>
    <w:rsid w:val="00C87BCC"/>
    <w:rsid w:val="00C87FAA"/>
    <w:rsid w:val="00C9171C"/>
    <w:rsid w:val="00C920BE"/>
    <w:rsid w:val="00C922FD"/>
    <w:rsid w:val="00C923D1"/>
    <w:rsid w:val="00C9287A"/>
    <w:rsid w:val="00C92EA5"/>
    <w:rsid w:val="00C939FB"/>
    <w:rsid w:val="00C93ACA"/>
    <w:rsid w:val="00C93F8F"/>
    <w:rsid w:val="00C941C0"/>
    <w:rsid w:val="00C943D9"/>
    <w:rsid w:val="00C94821"/>
    <w:rsid w:val="00C979A7"/>
    <w:rsid w:val="00C97AA8"/>
    <w:rsid w:val="00C97BD7"/>
    <w:rsid w:val="00CA03D5"/>
    <w:rsid w:val="00CA0839"/>
    <w:rsid w:val="00CA1442"/>
    <w:rsid w:val="00CA16FE"/>
    <w:rsid w:val="00CA42B6"/>
    <w:rsid w:val="00CA4918"/>
    <w:rsid w:val="00CA49E5"/>
    <w:rsid w:val="00CA4D7B"/>
    <w:rsid w:val="00CA4FCD"/>
    <w:rsid w:val="00CA52A1"/>
    <w:rsid w:val="00CA56B2"/>
    <w:rsid w:val="00CA6E7F"/>
    <w:rsid w:val="00CA78A8"/>
    <w:rsid w:val="00CA7C5F"/>
    <w:rsid w:val="00CB0CB5"/>
    <w:rsid w:val="00CB0FB3"/>
    <w:rsid w:val="00CB1638"/>
    <w:rsid w:val="00CB1FDF"/>
    <w:rsid w:val="00CB262C"/>
    <w:rsid w:val="00CB373E"/>
    <w:rsid w:val="00CB52F3"/>
    <w:rsid w:val="00CB7635"/>
    <w:rsid w:val="00CB77E6"/>
    <w:rsid w:val="00CC0444"/>
    <w:rsid w:val="00CC0979"/>
    <w:rsid w:val="00CC19F4"/>
    <w:rsid w:val="00CC19F9"/>
    <w:rsid w:val="00CC31F5"/>
    <w:rsid w:val="00CC366D"/>
    <w:rsid w:val="00CC3D5B"/>
    <w:rsid w:val="00CC4F5F"/>
    <w:rsid w:val="00CC55FE"/>
    <w:rsid w:val="00CC5F51"/>
    <w:rsid w:val="00CC6657"/>
    <w:rsid w:val="00CC758C"/>
    <w:rsid w:val="00CD0794"/>
    <w:rsid w:val="00CD1138"/>
    <w:rsid w:val="00CD390F"/>
    <w:rsid w:val="00CD3D09"/>
    <w:rsid w:val="00CD41B3"/>
    <w:rsid w:val="00CD460C"/>
    <w:rsid w:val="00CD4ADE"/>
    <w:rsid w:val="00CD50E0"/>
    <w:rsid w:val="00CD58F3"/>
    <w:rsid w:val="00CD7546"/>
    <w:rsid w:val="00CE02EF"/>
    <w:rsid w:val="00CE14F4"/>
    <w:rsid w:val="00CE19FB"/>
    <w:rsid w:val="00CE1CCD"/>
    <w:rsid w:val="00CE25DD"/>
    <w:rsid w:val="00CE394E"/>
    <w:rsid w:val="00CE532B"/>
    <w:rsid w:val="00CE5B6C"/>
    <w:rsid w:val="00CE6319"/>
    <w:rsid w:val="00CE6EB9"/>
    <w:rsid w:val="00CE7D81"/>
    <w:rsid w:val="00CF091E"/>
    <w:rsid w:val="00CF2E92"/>
    <w:rsid w:val="00CF428D"/>
    <w:rsid w:val="00CF5264"/>
    <w:rsid w:val="00CF5B29"/>
    <w:rsid w:val="00CF610A"/>
    <w:rsid w:val="00CF7EFC"/>
    <w:rsid w:val="00D00069"/>
    <w:rsid w:val="00D01443"/>
    <w:rsid w:val="00D020F7"/>
    <w:rsid w:val="00D032FA"/>
    <w:rsid w:val="00D07E3C"/>
    <w:rsid w:val="00D10D8A"/>
    <w:rsid w:val="00D1304D"/>
    <w:rsid w:val="00D1494D"/>
    <w:rsid w:val="00D157A2"/>
    <w:rsid w:val="00D166F0"/>
    <w:rsid w:val="00D17E1A"/>
    <w:rsid w:val="00D21791"/>
    <w:rsid w:val="00D21DF2"/>
    <w:rsid w:val="00D248FE"/>
    <w:rsid w:val="00D26AAC"/>
    <w:rsid w:val="00D26BEE"/>
    <w:rsid w:val="00D276A3"/>
    <w:rsid w:val="00D30498"/>
    <w:rsid w:val="00D30DF2"/>
    <w:rsid w:val="00D32208"/>
    <w:rsid w:val="00D33F74"/>
    <w:rsid w:val="00D34456"/>
    <w:rsid w:val="00D34F63"/>
    <w:rsid w:val="00D35A48"/>
    <w:rsid w:val="00D35F9B"/>
    <w:rsid w:val="00D36A11"/>
    <w:rsid w:val="00D40190"/>
    <w:rsid w:val="00D40A50"/>
    <w:rsid w:val="00D40DDF"/>
    <w:rsid w:val="00D4103B"/>
    <w:rsid w:val="00D4131D"/>
    <w:rsid w:val="00D41E95"/>
    <w:rsid w:val="00D43269"/>
    <w:rsid w:val="00D434CD"/>
    <w:rsid w:val="00D436B8"/>
    <w:rsid w:val="00D43A6B"/>
    <w:rsid w:val="00D44999"/>
    <w:rsid w:val="00D455A2"/>
    <w:rsid w:val="00D460C6"/>
    <w:rsid w:val="00D468F8"/>
    <w:rsid w:val="00D46B39"/>
    <w:rsid w:val="00D50D40"/>
    <w:rsid w:val="00D51E52"/>
    <w:rsid w:val="00D5222F"/>
    <w:rsid w:val="00D52E29"/>
    <w:rsid w:val="00D5444C"/>
    <w:rsid w:val="00D55B2C"/>
    <w:rsid w:val="00D56279"/>
    <w:rsid w:val="00D57703"/>
    <w:rsid w:val="00D577B0"/>
    <w:rsid w:val="00D6061B"/>
    <w:rsid w:val="00D60CB0"/>
    <w:rsid w:val="00D61D5A"/>
    <w:rsid w:val="00D61E3B"/>
    <w:rsid w:val="00D61FCF"/>
    <w:rsid w:val="00D63F27"/>
    <w:rsid w:val="00D64390"/>
    <w:rsid w:val="00D656E6"/>
    <w:rsid w:val="00D661AB"/>
    <w:rsid w:val="00D66557"/>
    <w:rsid w:val="00D667F5"/>
    <w:rsid w:val="00D676D5"/>
    <w:rsid w:val="00D676E0"/>
    <w:rsid w:val="00D70685"/>
    <w:rsid w:val="00D70989"/>
    <w:rsid w:val="00D70A68"/>
    <w:rsid w:val="00D70E27"/>
    <w:rsid w:val="00D71F4F"/>
    <w:rsid w:val="00D728D4"/>
    <w:rsid w:val="00D72F80"/>
    <w:rsid w:val="00D73BC0"/>
    <w:rsid w:val="00D743A5"/>
    <w:rsid w:val="00D74B6C"/>
    <w:rsid w:val="00D75ED7"/>
    <w:rsid w:val="00D76B5E"/>
    <w:rsid w:val="00D7773E"/>
    <w:rsid w:val="00D77C07"/>
    <w:rsid w:val="00D77FB5"/>
    <w:rsid w:val="00D80454"/>
    <w:rsid w:val="00D807DF"/>
    <w:rsid w:val="00D810F8"/>
    <w:rsid w:val="00D8111B"/>
    <w:rsid w:val="00D81B77"/>
    <w:rsid w:val="00D82D22"/>
    <w:rsid w:val="00D83245"/>
    <w:rsid w:val="00D83805"/>
    <w:rsid w:val="00D84351"/>
    <w:rsid w:val="00D845BF"/>
    <w:rsid w:val="00D8530B"/>
    <w:rsid w:val="00D85EF3"/>
    <w:rsid w:val="00D87FB3"/>
    <w:rsid w:val="00D908EB"/>
    <w:rsid w:val="00D909DD"/>
    <w:rsid w:val="00D91A33"/>
    <w:rsid w:val="00D926EC"/>
    <w:rsid w:val="00D92FD8"/>
    <w:rsid w:val="00D93E00"/>
    <w:rsid w:val="00D9414F"/>
    <w:rsid w:val="00D94C5D"/>
    <w:rsid w:val="00D955B5"/>
    <w:rsid w:val="00D9620D"/>
    <w:rsid w:val="00D96306"/>
    <w:rsid w:val="00D97216"/>
    <w:rsid w:val="00D9743D"/>
    <w:rsid w:val="00DA1B23"/>
    <w:rsid w:val="00DA264F"/>
    <w:rsid w:val="00DA2DCD"/>
    <w:rsid w:val="00DA31C0"/>
    <w:rsid w:val="00DA3667"/>
    <w:rsid w:val="00DA496A"/>
    <w:rsid w:val="00DA5222"/>
    <w:rsid w:val="00DA732F"/>
    <w:rsid w:val="00DA7593"/>
    <w:rsid w:val="00DA7A62"/>
    <w:rsid w:val="00DB034F"/>
    <w:rsid w:val="00DB0706"/>
    <w:rsid w:val="00DB115C"/>
    <w:rsid w:val="00DB1915"/>
    <w:rsid w:val="00DB20B4"/>
    <w:rsid w:val="00DB2CEA"/>
    <w:rsid w:val="00DB334A"/>
    <w:rsid w:val="00DB3C1D"/>
    <w:rsid w:val="00DB3C7A"/>
    <w:rsid w:val="00DB41CF"/>
    <w:rsid w:val="00DB47DE"/>
    <w:rsid w:val="00DB54F0"/>
    <w:rsid w:val="00DB5A57"/>
    <w:rsid w:val="00DB635C"/>
    <w:rsid w:val="00DB74B3"/>
    <w:rsid w:val="00DB7623"/>
    <w:rsid w:val="00DB7D72"/>
    <w:rsid w:val="00DC08DE"/>
    <w:rsid w:val="00DC0ECF"/>
    <w:rsid w:val="00DC345C"/>
    <w:rsid w:val="00DC3519"/>
    <w:rsid w:val="00DC3B97"/>
    <w:rsid w:val="00DC4FBE"/>
    <w:rsid w:val="00DC5DCC"/>
    <w:rsid w:val="00DC6547"/>
    <w:rsid w:val="00DC6EB3"/>
    <w:rsid w:val="00DC759C"/>
    <w:rsid w:val="00DD092F"/>
    <w:rsid w:val="00DD317F"/>
    <w:rsid w:val="00DD334A"/>
    <w:rsid w:val="00DD5DC0"/>
    <w:rsid w:val="00DD5DD0"/>
    <w:rsid w:val="00DD5F8E"/>
    <w:rsid w:val="00DD630C"/>
    <w:rsid w:val="00DD65B7"/>
    <w:rsid w:val="00DD78DD"/>
    <w:rsid w:val="00DE1047"/>
    <w:rsid w:val="00DE1C1E"/>
    <w:rsid w:val="00DE22FB"/>
    <w:rsid w:val="00DE2599"/>
    <w:rsid w:val="00DE3542"/>
    <w:rsid w:val="00DE37AE"/>
    <w:rsid w:val="00DE3D7A"/>
    <w:rsid w:val="00DE504E"/>
    <w:rsid w:val="00DE55E0"/>
    <w:rsid w:val="00DE6357"/>
    <w:rsid w:val="00DE71E9"/>
    <w:rsid w:val="00DF000C"/>
    <w:rsid w:val="00DF0187"/>
    <w:rsid w:val="00DF2329"/>
    <w:rsid w:val="00DF2DC6"/>
    <w:rsid w:val="00DF32F3"/>
    <w:rsid w:val="00DF33EC"/>
    <w:rsid w:val="00DF4CD7"/>
    <w:rsid w:val="00DF4F9F"/>
    <w:rsid w:val="00E0026C"/>
    <w:rsid w:val="00E00552"/>
    <w:rsid w:val="00E00858"/>
    <w:rsid w:val="00E01DF9"/>
    <w:rsid w:val="00E020E5"/>
    <w:rsid w:val="00E04E8D"/>
    <w:rsid w:val="00E0535B"/>
    <w:rsid w:val="00E05B18"/>
    <w:rsid w:val="00E07868"/>
    <w:rsid w:val="00E109F4"/>
    <w:rsid w:val="00E10D86"/>
    <w:rsid w:val="00E10D8D"/>
    <w:rsid w:val="00E10E89"/>
    <w:rsid w:val="00E122C5"/>
    <w:rsid w:val="00E13524"/>
    <w:rsid w:val="00E1391A"/>
    <w:rsid w:val="00E14755"/>
    <w:rsid w:val="00E15838"/>
    <w:rsid w:val="00E173B6"/>
    <w:rsid w:val="00E17C6F"/>
    <w:rsid w:val="00E23704"/>
    <w:rsid w:val="00E2387B"/>
    <w:rsid w:val="00E24446"/>
    <w:rsid w:val="00E244A6"/>
    <w:rsid w:val="00E25601"/>
    <w:rsid w:val="00E26DCF"/>
    <w:rsid w:val="00E31234"/>
    <w:rsid w:val="00E33D23"/>
    <w:rsid w:val="00E34EC3"/>
    <w:rsid w:val="00E352BC"/>
    <w:rsid w:val="00E36537"/>
    <w:rsid w:val="00E3739A"/>
    <w:rsid w:val="00E37E96"/>
    <w:rsid w:val="00E40153"/>
    <w:rsid w:val="00E411FF"/>
    <w:rsid w:val="00E41687"/>
    <w:rsid w:val="00E41E2E"/>
    <w:rsid w:val="00E433CD"/>
    <w:rsid w:val="00E436CE"/>
    <w:rsid w:val="00E43BDB"/>
    <w:rsid w:val="00E45D6D"/>
    <w:rsid w:val="00E45F0C"/>
    <w:rsid w:val="00E46C6A"/>
    <w:rsid w:val="00E46CBF"/>
    <w:rsid w:val="00E50D66"/>
    <w:rsid w:val="00E5192E"/>
    <w:rsid w:val="00E52DDE"/>
    <w:rsid w:val="00E53C4F"/>
    <w:rsid w:val="00E54A47"/>
    <w:rsid w:val="00E55D10"/>
    <w:rsid w:val="00E576F2"/>
    <w:rsid w:val="00E57883"/>
    <w:rsid w:val="00E631D0"/>
    <w:rsid w:val="00E635FC"/>
    <w:rsid w:val="00E63F05"/>
    <w:rsid w:val="00E640A6"/>
    <w:rsid w:val="00E6513F"/>
    <w:rsid w:val="00E66116"/>
    <w:rsid w:val="00E67AB1"/>
    <w:rsid w:val="00E67BD4"/>
    <w:rsid w:val="00E67DDA"/>
    <w:rsid w:val="00E707E9"/>
    <w:rsid w:val="00E71467"/>
    <w:rsid w:val="00E7238A"/>
    <w:rsid w:val="00E73375"/>
    <w:rsid w:val="00E73397"/>
    <w:rsid w:val="00E73DC9"/>
    <w:rsid w:val="00E76162"/>
    <w:rsid w:val="00E76736"/>
    <w:rsid w:val="00E76AEF"/>
    <w:rsid w:val="00E76D09"/>
    <w:rsid w:val="00E80333"/>
    <w:rsid w:val="00E809E0"/>
    <w:rsid w:val="00E816EB"/>
    <w:rsid w:val="00E81B35"/>
    <w:rsid w:val="00E82518"/>
    <w:rsid w:val="00E8330B"/>
    <w:rsid w:val="00E85EE8"/>
    <w:rsid w:val="00E87B2B"/>
    <w:rsid w:val="00E90467"/>
    <w:rsid w:val="00E90958"/>
    <w:rsid w:val="00E91495"/>
    <w:rsid w:val="00E91825"/>
    <w:rsid w:val="00E918C9"/>
    <w:rsid w:val="00E91C83"/>
    <w:rsid w:val="00E9328C"/>
    <w:rsid w:val="00E934BF"/>
    <w:rsid w:val="00E93E1C"/>
    <w:rsid w:val="00E94A81"/>
    <w:rsid w:val="00E95179"/>
    <w:rsid w:val="00E953E6"/>
    <w:rsid w:val="00E9628C"/>
    <w:rsid w:val="00E9637D"/>
    <w:rsid w:val="00E9649F"/>
    <w:rsid w:val="00E96543"/>
    <w:rsid w:val="00E96E1E"/>
    <w:rsid w:val="00E97011"/>
    <w:rsid w:val="00E9735B"/>
    <w:rsid w:val="00E97B47"/>
    <w:rsid w:val="00EA0134"/>
    <w:rsid w:val="00EA04AF"/>
    <w:rsid w:val="00EA0786"/>
    <w:rsid w:val="00EA1010"/>
    <w:rsid w:val="00EA11CE"/>
    <w:rsid w:val="00EA17FA"/>
    <w:rsid w:val="00EA2161"/>
    <w:rsid w:val="00EA22D6"/>
    <w:rsid w:val="00EA291B"/>
    <w:rsid w:val="00EA2BC1"/>
    <w:rsid w:val="00EA2C30"/>
    <w:rsid w:val="00EA2DAE"/>
    <w:rsid w:val="00EA2EEA"/>
    <w:rsid w:val="00EA359A"/>
    <w:rsid w:val="00EA4B84"/>
    <w:rsid w:val="00EA5848"/>
    <w:rsid w:val="00EA70DC"/>
    <w:rsid w:val="00EA72A9"/>
    <w:rsid w:val="00EB05F4"/>
    <w:rsid w:val="00EB08E5"/>
    <w:rsid w:val="00EB18E7"/>
    <w:rsid w:val="00EB26C6"/>
    <w:rsid w:val="00EB2D3D"/>
    <w:rsid w:val="00EB2D64"/>
    <w:rsid w:val="00EB30DE"/>
    <w:rsid w:val="00EB35EC"/>
    <w:rsid w:val="00EB3CF4"/>
    <w:rsid w:val="00EB42E1"/>
    <w:rsid w:val="00EB4300"/>
    <w:rsid w:val="00EB462C"/>
    <w:rsid w:val="00EB538C"/>
    <w:rsid w:val="00EB55EA"/>
    <w:rsid w:val="00EB5B8A"/>
    <w:rsid w:val="00EB6EB3"/>
    <w:rsid w:val="00EC0982"/>
    <w:rsid w:val="00EC11E9"/>
    <w:rsid w:val="00EC22C7"/>
    <w:rsid w:val="00EC2FA3"/>
    <w:rsid w:val="00EC3F18"/>
    <w:rsid w:val="00EC46C3"/>
    <w:rsid w:val="00EC4EE1"/>
    <w:rsid w:val="00EC6C41"/>
    <w:rsid w:val="00EC7321"/>
    <w:rsid w:val="00EC7C73"/>
    <w:rsid w:val="00EC7D87"/>
    <w:rsid w:val="00ED029E"/>
    <w:rsid w:val="00ED1788"/>
    <w:rsid w:val="00ED2BD1"/>
    <w:rsid w:val="00ED3771"/>
    <w:rsid w:val="00ED416F"/>
    <w:rsid w:val="00ED5025"/>
    <w:rsid w:val="00EE029C"/>
    <w:rsid w:val="00EE033E"/>
    <w:rsid w:val="00EE1093"/>
    <w:rsid w:val="00EE44CD"/>
    <w:rsid w:val="00EE48AC"/>
    <w:rsid w:val="00EE5F63"/>
    <w:rsid w:val="00EE6586"/>
    <w:rsid w:val="00EE68FC"/>
    <w:rsid w:val="00EE7512"/>
    <w:rsid w:val="00EE79EA"/>
    <w:rsid w:val="00EE7BE8"/>
    <w:rsid w:val="00EF0B6B"/>
    <w:rsid w:val="00EF128C"/>
    <w:rsid w:val="00EF16A8"/>
    <w:rsid w:val="00EF19AB"/>
    <w:rsid w:val="00EF200C"/>
    <w:rsid w:val="00EF2101"/>
    <w:rsid w:val="00EF2C27"/>
    <w:rsid w:val="00EF71F3"/>
    <w:rsid w:val="00F00158"/>
    <w:rsid w:val="00F00666"/>
    <w:rsid w:val="00F02453"/>
    <w:rsid w:val="00F02697"/>
    <w:rsid w:val="00F028B5"/>
    <w:rsid w:val="00F02B4C"/>
    <w:rsid w:val="00F03D33"/>
    <w:rsid w:val="00F0499B"/>
    <w:rsid w:val="00F04B3C"/>
    <w:rsid w:val="00F059CA"/>
    <w:rsid w:val="00F067B2"/>
    <w:rsid w:val="00F07533"/>
    <w:rsid w:val="00F0765A"/>
    <w:rsid w:val="00F07CAF"/>
    <w:rsid w:val="00F07FA9"/>
    <w:rsid w:val="00F101BD"/>
    <w:rsid w:val="00F108CE"/>
    <w:rsid w:val="00F10DDF"/>
    <w:rsid w:val="00F11226"/>
    <w:rsid w:val="00F115FE"/>
    <w:rsid w:val="00F11E17"/>
    <w:rsid w:val="00F11EFD"/>
    <w:rsid w:val="00F12BE0"/>
    <w:rsid w:val="00F146BC"/>
    <w:rsid w:val="00F14B4B"/>
    <w:rsid w:val="00F14CCB"/>
    <w:rsid w:val="00F152AC"/>
    <w:rsid w:val="00F15D73"/>
    <w:rsid w:val="00F1657B"/>
    <w:rsid w:val="00F1797C"/>
    <w:rsid w:val="00F215D2"/>
    <w:rsid w:val="00F232C2"/>
    <w:rsid w:val="00F23D46"/>
    <w:rsid w:val="00F25690"/>
    <w:rsid w:val="00F2630E"/>
    <w:rsid w:val="00F272A0"/>
    <w:rsid w:val="00F27B9C"/>
    <w:rsid w:val="00F30D92"/>
    <w:rsid w:val="00F30D95"/>
    <w:rsid w:val="00F30E80"/>
    <w:rsid w:val="00F31E2E"/>
    <w:rsid w:val="00F31FA5"/>
    <w:rsid w:val="00F33A64"/>
    <w:rsid w:val="00F33C88"/>
    <w:rsid w:val="00F35EBA"/>
    <w:rsid w:val="00F36433"/>
    <w:rsid w:val="00F40365"/>
    <w:rsid w:val="00F4044C"/>
    <w:rsid w:val="00F40B4C"/>
    <w:rsid w:val="00F44137"/>
    <w:rsid w:val="00F443B1"/>
    <w:rsid w:val="00F4470F"/>
    <w:rsid w:val="00F44770"/>
    <w:rsid w:val="00F453B4"/>
    <w:rsid w:val="00F45D8B"/>
    <w:rsid w:val="00F46EDD"/>
    <w:rsid w:val="00F47128"/>
    <w:rsid w:val="00F500B7"/>
    <w:rsid w:val="00F526F6"/>
    <w:rsid w:val="00F5277A"/>
    <w:rsid w:val="00F529A1"/>
    <w:rsid w:val="00F53369"/>
    <w:rsid w:val="00F54739"/>
    <w:rsid w:val="00F55554"/>
    <w:rsid w:val="00F56A46"/>
    <w:rsid w:val="00F57032"/>
    <w:rsid w:val="00F57834"/>
    <w:rsid w:val="00F63198"/>
    <w:rsid w:val="00F63B16"/>
    <w:rsid w:val="00F64295"/>
    <w:rsid w:val="00F6466D"/>
    <w:rsid w:val="00F65733"/>
    <w:rsid w:val="00F65D5A"/>
    <w:rsid w:val="00F66B50"/>
    <w:rsid w:val="00F66C32"/>
    <w:rsid w:val="00F66C7F"/>
    <w:rsid w:val="00F71DD6"/>
    <w:rsid w:val="00F71DF6"/>
    <w:rsid w:val="00F72E60"/>
    <w:rsid w:val="00F733D3"/>
    <w:rsid w:val="00F74807"/>
    <w:rsid w:val="00F75CAF"/>
    <w:rsid w:val="00F75ECE"/>
    <w:rsid w:val="00F7644E"/>
    <w:rsid w:val="00F82BF2"/>
    <w:rsid w:val="00F83B24"/>
    <w:rsid w:val="00F83FF8"/>
    <w:rsid w:val="00F844E0"/>
    <w:rsid w:val="00F851A7"/>
    <w:rsid w:val="00F86489"/>
    <w:rsid w:val="00F908E8"/>
    <w:rsid w:val="00F91E52"/>
    <w:rsid w:val="00F921F0"/>
    <w:rsid w:val="00F92A7D"/>
    <w:rsid w:val="00F94C87"/>
    <w:rsid w:val="00F9526C"/>
    <w:rsid w:val="00F9639F"/>
    <w:rsid w:val="00F97D64"/>
    <w:rsid w:val="00FA18EE"/>
    <w:rsid w:val="00FA1EB0"/>
    <w:rsid w:val="00FA2050"/>
    <w:rsid w:val="00FA26A2"/>
    <w:rsid w:val="00FA2DC9"/>
    <w:rsid w:val="00FA2EEA"/>
    <w:rsid w:val="00FA3D5B"/>
    <w:rsid w:val="00FA4831"/>
    <w:rsid w:val="00FA5154"/>
    <w:rsid w:val="00FA748A"/>
    <w:rsid w:val="00FB0E36"/>
    <w:rsid w:val="00FB178A"/>
    <w:rsid w:val="00FB182A"/>
    <w:rsid w:val="00FB1D90"/>
    <w:rsid w:val="00FB2EAF"/>
    <w:rsid w:val="00FB3333"/>
    <w:rsid w:val="00FB3E37"/>
    <w:rsid w:val="00FB400F"/>
    <w:rsid w:val="00FB5A63"/>
    <w:rsid w:val="00FB6541"/>
    <w:rsid w:val="00FB7060"/>
    <w:rsid w:val="00FB7FAF"/>
    <w:rsid w:val="00FC0F44"/>
    <w:rsid w:val="00FC1DA9"/>
    <w:rsid w:val="00FC1F8F"/>
    <w:rsid w:val="00FC24AF"/>
    <w:rsid w:val="00FC2589"/>
    <w:rsid w:val="00FC2D1D"/>
    <w:rsid w:val="00FC3A05"/>
    <w:rsid w:val="00FC3B19"/>
    <w:rsid w:val="00FC6EE6"/>
    <w:rsid w:val="00FC7FB6"/>
    <w:rsid w:val="00FD04A5"/>
    <w:rsid w:val="00FD0A95"/>
    <w:rsid w:val="00FD22F8"/>
    <w:rsid w:val="00FD4133"/>
    <w:rsid w:val="00FD4CA9"/>
    <w:rsid w:val="00FD5B5C"/>
    <w:rsid w:val="00FD5E39"/>
    <w:rsid w:val="00FD733A"/>
    <w:rsid w:val="00FD74B4"/>
    <w:rsid w:val="00FD7651"/>
    <w:rsid w:val="00FD7DCD"/>
    <w:rsid w:val="00FE0DE4"/>
    <w:rsid w:val="00FE0F5D"/>
    <w:rsid w:val="00FE1773"/>
    <w:rsid w:val="00FE1878"/>
    <w:rsid w:val="00FE1982"/>
    <w:rsid w:val="00FE1BF9"/>
    <w:rsid w:val="00FE2354"/>
    <w:rsid w:val="00FE2DE9"/>
    <w:rsid w:val="00FE4159"/>
    <w:rsid w:val="00FE421C"/>
    <w:rsid w:val="00FE4ED1"/>
    <w:rsid w:val="00FE56F0"/>
    <w:rsid w:val="00FE58EC"/>
    <w:rsid w:val="00FE63A4"/>
    <w:rsid w:val="00FE67B2"/>
    <w:rsid w:val="00FE79A0"/>
    <w:rsid w:val="00FE7A1D"/>
    <w:rsid w:val="00FE7C57"/>
    <w:rsid w:val="00FE7FD9"/>
    <w:rsid w:val="00FF02A7"/>
    <w:rsid w:val="00FF0574"/>
    <w:rsid w:val="00FF0D66"/>
    <w:rsid w:val="00FF1B46"/>
    <w:rsid w:val="00FF28CE"/>
    <w:rsid w:val="00FF3E07"/>
    <w:rsid w:val="00FF464C"/>
    <w:rsid w:val="00FF6411"/>
    <w:rsid w:val="00FF7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3CD"/>
    <w:pPr>
      <w:overflowPunct w:val="0"/>
      <w:autoSpaceDE w:val="0"/>
      <w:autoSpaceDN w:val="0"/>
      <w:adjustRightInd w:val="0"/>
      <w:textAlignment w:val="baseline"/>
    </w:pPr>
    <w:rPr>
      <w:rFonts w:ascii="HoloWin" w:hAnsi="HoloWin"/>
      <w:color w:val="000000"/>
      <w:kern w:val="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101</Words>
  <Characters>579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 Simon</dc:creator>
  <cp:keywords/>
  <dc:description/>
  <cp:lastModifiedBy>abc</cp:lastModifiedBy>
  <cp:revision>2</cp:revision>
  <dcterms:created xsi:type="dcterms:W3CDTF">2014-12-08T09:09:00Z</dcterms:created>
  <dcterms:modified xsi:type="dcterms:W3CDTF">2014-12-08T09:09:00Z</dcterms:modified>
</cp:coreProperties>
</file>